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411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55C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55C42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5C42" w:rsidRPr="00755C42">
              <w:rPr>
                <w:szCs w:val="28"/>
              </w:rPr>
              <w:t>703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55C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5C42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изменения в статью 12 Закона Приморского края "Об Общественной палате </w:t>
            </w:r>
            <w:proofErr w:type="spellStart"/>
            <w:r>
              <w:t>Примор</w:t>
            </w:r>
            <w:proofErr w:type="spellEnd"/>
            <w:r>
              <w:t>-</w:t>
            </w:r>
            <w:r>
              <w:br/>
            </w:r>
            <w:r>
              <w:t>с</w:t>
            </w:r>
            <w:bookmarkStart w:id="0" w:name="_GoBack"/>
            <w:bookmarkEnd w:id="0"/>
            <w:r>
              <w:t>кого края"</w:t>
            </w:r>
          </w:p>
          <w:p w:rsidR="000B3FB2" w:rsidRPr="00755C42" w:rsidRDefault="000B3FB2" w:rsidP="0094344A">
            <w:pPr>
              <w:ind w:left="-108"/>
              <w:jc w:val="both"/>
            </w:pPr>
          </w:p>
        </w:tc>
      </w:tr>
    </w:tbl>
    <w:p w:rsidR="00755C42" w:rsidRDefault="00755C42" w:rsidP="00755C4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55C42" w:rsidRDefault="00755C42" w:rsidP="00755C42">
      <w:pPr>
        <w:pStyle w:val="a3"/>
        <w:tabs>
          <w:tab w:val="clear" w:pos="4153"/>
          <w:tab w:val="clear" w:pos="8306"/>
        </w:tabs>
      </w:pPr>
    </w:p>
    <w:p w:rsidR="00755C42" w:rsidRDefault="00755C42" w:rsidP="00755C4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55C42" w:rsidRDefault="00755C42" w:rsidP="00755C42"/>
    <w:p w:rsidR="00755C42" w:rsidRDefault="00755C42" w:rsidP="00755C42">
      <w:pPr>
        <w:ind w:firstLine="720"/>
        <w:jc w:val="both"/>
      </w:pPr>
      <w:r>
        <w:t xml:space="preserve">1.Принять Закон Приморского края "О внесении изменения в статью 12 Закона Приморского края "Об Общественной палате Приморского края". </w:t>
      </w:r>
    </w:p>
    <w:p w:rsidR="00755C42" w:rsidRDefault="00755C42" w:rsidP="00755C42">
      <w:pPr>
        <w:ind w:firstLine="720"/>
        <w:jc w:val="both"/>
      </w:pPr>
    </w:p>
    <w:p w:rsidR="00755C42" w:rsidRDefault="00755C42" w:rsidP="00755C42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55C42" w:rsidRDefault="00755C42" w:rsidP="00755C42">
      <w:pPr>
        <w:ind w:firstLine="709"/>
        <w:jc w:val="both"/>
      </w:pPr>
    </w:p>
    <w:p w:rsidR="00755C42" w:rsidRDefault="00755C42" w:rsidP="00755C4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55C42" w:rsidRDefault="00755C42" w:rsidP="00755C4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55C42" w:rsidRDefault="00755C42" w:rsidP="00755C4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55C42" w:rsidRDefault="00755C42" w:rsidP="00755C4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55C42" w:rsidRDefault="00755C42" w:rsidP="00755C4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55C42" w:rsidRDefault="00755C42" w:rsidP="00755C4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134" w:rsidRDefault="006C1134">
      <w:r>
        <w:separator/>
      </w:r>
    </w:p>
  </w:endnote>
  <w:endnote w:type="continuationSeparator" w:id="0">
    <w:p w:rsidR="006C1134" w:rsidRDefault="006C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134" w:rsidRDefault="006C1134">
      <w:r>
        <w:separator/>
      </w:r>
    </w:p>
  </w:footnote>
  <w:footnote w:type="continuationSeparator" w:id="0">
    <w:p w:rsidR="006C1134" w:rsidRDefault="006C1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5C4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1134"/>
    <w:rsid w:val="006D45ED"/>
    <w:rsid w:val="006E650F"/>
    <w:rsid w:val="00726997"/>
    <w:rsid w:val="00755C42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55C4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2018-02-28T06:37:00Z</cp:lastPrinted>
  <dcterms:created xsi:type="dcterms:W3CDTF">2018-02-28T06:36:00Z</dcterms:created>
  <dcterms:modified xsi:type="dcterms:W3CDTF">2018-02-28T06:37:00Z</dcterms:modified>
</cp:coreProperties>
</file>