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23946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51EF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51EF7" w:rsidRPr="00F51EF7">
              <w:rPr>
                <w:szCs w:val="28"/>
              </w:rPr>
              <w:t>698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51EF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51EF7" w:rsidP="0094344A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2018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2019 и 2020 годов</w:t>
            </w:r>
            <w:r>
              <w:t>"</w:t>
            </w:r>
          </w:p>
          <w:p w:rsidR="000B3FB2" w:rsidRPr="00F51EF7" w:rsidRDefault="000B3FB2" w:rsidP="0094344A">
            <w:pPr>
              <w:ind w:left="-108"/>
              <w:jc w:val="both"/>
            </w:pPr>
          </w:p>
        </w:tc>
      </w:tr>
    </w:tbl>
    <w:p w:rsidR="00F51EF7" w:rsidRDefault="00F51EF7" w:rsidP="00F51EF7">
      <w:pPr>
        <w:ind w:firstLine="709"/>
      </w:pPr>
      <w:r>
        <w:t>Законодательное Собрание Приморского края</w:t>
      </w:r>
    </w:p>
    <w:p w:rsidR="00F51EF7" w:rsidRDefault="00F51EF7" w:rsidP="00F51EF7"/>
    <w:p w:rsidR="00F51EF7" w:rsidRDefault="00F51EF7" w:rsidP="00F51EF7">
      <w:r>
        <w:t>ПОСТАНОВЛЯЕТ:</w:t>
      </w:r>
    </w:p>
    <w:p w:rsidR="00F51EF7" w:rsidRDefault="00F51EF7" w:rsidP="00F51EF7">
      <w:pPr>
        <w:jc w:val="both"/>
      </w:pPr>
    </w:p>
    <w:p w:rsidR="00F51EF7" w:rsidRDefault="00F51EF7" w:rsidP="00F51EF7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2018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</w:t>
      </w:r>
      <w:r>
        <w:rPr>
          <w:szCs w:val="28"/>
        </w:rPr>
        <w:br/>
        <w:t>период 2019 и 2020 годов</w:t>
      </w:r>
      <w:r>
        <w:t>".</w:t>
      </w:r>
    </w:p>
    <w:p w:rsidR="00F51EF7" w:rsidRDefault="00F51EF7" w:rsidP="00F51EF7">
      <w:pPr>
        <w:jc w:val="both"/>
      </w:pPr>
    </w:p>
    <w:p w:rsidR="00F51EF7" w:rsidRDefault="00F51EF7" w:rsidP="00F51EF7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F51EF7" w:rsidRDefault="00F51EF7" w:rsidP="00F51EF7">
      <w:pPr>
        <w:pStyle w:val="a3"/>
        <w:tabs>
          <w:tab w:val="clear" w:pos="4153"/>
          <w:tab w:val="clear" w:pos="8306"/>
        </w:tabs>
        <w:jc w:val="both"/>
      </w:pPr>
    </w:p>
    <w:p w:rsidR="00F51EF7" w:rsidRDefault="00F51EF7" w:rsidP="00F51EF7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F51EF7" w:rsidRDefault="00F51EF7" w:rsidP="00F51EF7">
      <w:pPr>
        <w:jc w:val="both"/>
      </w:pPr>
      <w:bookmarkStart w:id="0" w:name="_GoBack"/>
      <w:bookmarkEnd w:id="0"/>
    </w:p>
    <w:p w:rsidR="00F51EF7" w:rsidRDefault="00F51EF7" w:rsidP="00F51EF7">
      <w:pPr>
        <w:jc w:val="both"/>
      </w:pPr>
    </w:p>
    <w:p w:rsidR="00F51EF7" w:rsidRDefault="00F51EF7" w:rsidP="00F51EF7">
      <w:pPr>
        <w:jc w:val="both"/>
      </w:pPr>
    </w:p>
    <w:p w:rsidR="00F51EF7" w:rsidRDefault="00F51EF7" w:rsidP="00F51EF7">
      <w:pPr>
        <w:jc w:val="both"/>
      </w:pPr>
      <w:r>
        <w:t>Председатель</w:t>
      </w:r>
    </w:p>
    <w:p w:rsidR="00F51EF7" w:rsidRDefault="00F51EF7" w:rsidP="00F51EF7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F51EF7" w:rsidRDefault="00F51EF7" w:rsidP="00F51EF7"/>
    <w:p w:rsidR="00F51EF7" w:rsidRDefault="00F51EF7" w:rsidP="00F51EF7"/>
    <w:p w:rsidR="00F51EF7" w:rsidRDefault="00F51EF7" w:rsidP="00F51EF7"/>
    <w:p w:rsidR="00F51EF7" w:rsidRDefault="00F51EF7" w:rsidP="00F51EF7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E52" w:rsidRDefault="00357E52">
      <w:r>
        <w:separator/>
      </w:r>
    </w:p>
  </w:endnote>
  <w:endnote w:type="continuationSeparator" w:id="0">
    <w:p w:rsidR="00357E52" w:rsidRDefault="00357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E52" w:rsidRDefault="00357E52">
      <w:r>
        <w:separator/>
      </w:r>
    </w:p>
  </w:footnote>
  <w:footnote w:type="continuationSeparator" w:id="0">
    <w:p w:rsidR="00357E52" w:rsidRDefault="00357E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1EF7"/>
    <w:rsid w:val="00057575"/>
    <w:rsid w:val="000B3FB2"/>
    <w:rsid w:val="000D628E"/>
    <w:rsid w:val="000E5228"/>
    <w:rsid w:val="00123119"/>
    <w:rsid w:val="00155F7F"/>
    <w:rsid w:val="003325F4"/>
    <w:rsid w:val="00357E52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51EF7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2018-02-27T02:24:00Z</cp:lastPrinted>
  <dcterms:created xsi:type="dcterms:W3CDTF">2018-02-27T02:23:00Z</dcterms:created>
  <dcterms:modified xsi:type="dcterms:W3CDTF">2018-02-27T02:24:00Z</dcterms:modified>
</cp:coreProperties>
</file>