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2395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83D0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83D0B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3D0B" w:rsidRPr="00283D0B">
              <w:rPr>
                <w:szCs w:val="28"/>
              </w:rPr>
              <w:t>697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83D0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83D0B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</w:t>
            </w:r>
            <w:r>
              <w:rPr>
                <w:szCs w:val="28"/>
              </w:rPr>
              <w:br/>
              <w:t>2020 годов</w:t>
            </w:r>
            <w:r>
              <w:t>"</w:t>
            </w:r>
          </w:p>
          <w:p w:rsidR="000B3FB2" w:rsidRPr="00283D0B" w:rsidRDefault="000B3FB2" w:rsidP="0094344A">
            <w:pPr>
              <w:ind w:left="-108"/>
              <w:jc w:val="both"/>
            </w:pPr>
          </w:p>
        </w:tc>
      </w:tr>
    </w:tbl>
    <w:p w:rsidR="00283D0B" w:rsidRDefault="00283D0B" w:rsidP="00283D0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83D0B" w:rsidRDefault="00283D0B" w:rsidP="00283D0B">
      <w:pPr>
        <w:pStyle w:val="a3"/>
        <w:tabs>
          <w:tab w:val="clear" w:pos="4153"/>
          <w:tab w:val="clear" w:pos="8306"/>
        </w:tabs>
      </w:pPr>
    </w:p>
    <w:p w:rsidR="00283D0B" w:rsidRDefault="00283D0B" w:rsidP="00283D0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83D0B" w:rsidRDefault="00283D0B" w:rsidP="00283D0B"/>
    <w:p w:rsidR="00283D0B" w:rsidRDefault="00283D0B" w:rsidP="00283D0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2019 и 2020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283D0B" w:rsidRDefault="00283D0B" w:rsidP="00283D0B">
      <w:pPr>
        <w:pStyle w:val="a3"/>
        <w:tabs>
          <w:tab w:val="clear" w:pos="4153"/>
          <w:tab w:val="clear" w:pos="8306"/>
        </w:tabs>
        <w:jc w:val="both"/>
      </w:pPr>
    </w:p>
    <w:p w:rsidR="00283D0B" w:rsidRDefault="00283D0B" w:rsidP="00283D0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83D0B" w:rsidRDefault="00283D0B" w:rsidP="00283D0B">
      <w:pPr>
        <w:pStyle w:val="a3"/>
        <w:tabs>
          <w:tab w:val="clear" w:pos="4153"/>
          <w:tab w:val="clear" w:pos="8306"/>
        </w:tabs>
        <w:jc w:val="both"/>
      </w:pPr>
    </w:p>
    <w:p w:rsidR="00283D0B" w:rsidRDefault="00283D0B" w:rsidP="00283D0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83D0B" w:rsidRDefault="00283D0B" w:rsidP="00283D0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83D0B" w:rsidRDefault="00283D0B" w:rsidP="00283D0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83D0B" w:rsidRDefault="00283D0B" w:rsidP="00283D0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83D0B" w:rsidRDefault="00283D0B" w:rsidP="00283D0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83D0B" w:rsidRDefault="00283D0B" w:rsidP="00283D0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1F9" w:rsidRDefault="003111F9">
      <w:r>
        <w:separator/>
      </w:r>
    </w:p>
  </w:endnote>
  <w:endnote w:type="continuationSeparator" w:id="0">
    <w:p w:rsidR="003111F9" w:rsidRDefault="00311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1F9" w:rsidRDefault="003111F9">
      <w:r>
        <w:separator/>
      </w:r>
    </w:p>
  </w:footnote>
  <w:footnote w:type="continuationSeparator" w:id="0">
    <w:p w:rsidR="003111F9" w:rsidRDefault="00311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3D0B"/>
    <w:rsid w:val="00057575"/>
    <w:rsid w:val="000B3FB2"/>
    <w:rsid w:val="000D628E"/>
    <w:rsid w:val="000E5228"/>
    <w:rsid w:val="00123119"/>
    <w:rsid w:val="00155F7F"/>
    <w:rsid w:val="00283D0B"/>
    <w:rsid w:val="003111F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2018-02-27T02:26:00Z</cp:lastPrinted>
  <dcterms:created xsi:type="dcterms:W3CDTF">2018-02-27T02:25:00Z</dcterms:created>
  <dcterms:modified xsi:type="dcterms:W3CDTF">2018-02-27T02:26:00Z</dcterms:modified>
</cp:coreProperties>
</file>