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0429B8" w:rsidP="006D7CE5">
            <w:pPr>
              <w:jc w:val="both"/>
            </w:pPr>
            <w:r w:rsidRPr="00811838">
              <w:rPr>
                <w:szCs w:val="28"/>
              </w:rPr>
              <w:t xml:space="preserve">Об обращении Законодательного Собрания Приморского края к Министру природных ресурсов и экологии Российской Федерации Донскому </w:t>
            </w:r>
            <w:r>
              <w:rPr>
                <w:szCs w:val="28"/>
              </w:rPr>
              <w:t>С.Е.</w:t>
            </w:r>
            <w:r w:rsidR="00BC5BE0">
              <w:rPr>
                <w:szCs w:val="28"/>
              </w:rPr>
              <w:t xml:space="preserve"> о необходимости разработки и введения в действие методики определения загрязнения угольной пылью атмосферного воздуха и поверхностных вод</w:t>
            </w:r>
            <w:r>
              <w:rPr>
                <w:szCs w:val="28"/>
              </w:rPr>
              <w:t xml:space="preserve"> 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6D7CE5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6D7CE5">
      <w:pPr>
        <w:pStyle w:val="a6"/>
      </w:pPr>
    </w:p>
    <w:p w:rsidR="00C14CF3" w:rsidRDefault="00C14CF3" w:rsidP="006D7CE5">
      <w:pPr>
        <w:pStyle w:val="a6"/>
        <w:ind w:firstLine="0"/>
      </w:pPr>
      <w:r>
        <w:t>ПОСТАНОВЛЯЕТ:</w:t>
      </w:r>
    </w:p>
    <w:p w:rsidR="00F528A5" w:rsidRDefault="00F528A5" w:rsidP="006D7CE5">
      <w:pPr>
        <w:shd w:val="clear" w:color="auto" w:fill="FFFFFF"/>
        <w:ind w:firstLine="709"/>
        <w:jc w:val="both"/>
      </w:pPr>
    </w:p>
    <w:p w:rsidR="00F528A5" w:rsidRDefault="00F528A5" w:rsidP="006D7CE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0429B8" w:rsidRPr="00811838">
        <w:rPr>
          <w:szCs w:val="28"/>
        </w:rPr>
        <w:t xml:space="preserve">к Министру природных ресурсов и экологии Российской Федерации </w:t>
      </w:r>
      <w:r w:rsidR="000429B8">
        <w:rPr>
          <w:szCs w:val="28"/>
        </w:rPr>
        <w:br/>
      </w:r>
      <w:r w:rsidR="000429B8" w:rsidRPr="00811838">
        <w:rPr>
          <w:szCs w:val="28"/>
        </w:rPr>
        <w:t xml:space="preserve">Донскому </w:t>
      </w:r>
      <w:r w:rsidR="000429B8">
        <w:rPr>
          <w:szCs w:val="28"/>
        </w:rPr>
        <w:t>С.Е.</w:t>
      </w:r>
      <w:r w:rsidR="00BC5BE0">
        <w:rPr>
          <w:szCs w:val="28"/>
        </w:rPr>
        <w:t xml:space="preserve"> о необходимости разработки и введения в действие методики определения загрязнения угольной пылью атмосферного воздуха и поверхностных вод</w:t>
      </w:r>
      <w:r w:rsidR="000429B8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6D7CE5">
      <w:pPr>
        <w:pStyle w:val="a6"/>
        <w:ind w:firstLine="720"/>
      </w:pPr>
    </w:p>
    <w:p w:rsidR="00F528A5" w:rsidRDefault="00F528A5" w:rsidP="006D7CE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121B4D" w:rsidRPr="00811838">
        <w:rPr>
          <w:szCs w:val="28"/>
        </w:rPr>
        <w:t>Министру природных ресурсов и экологии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6D7CE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561EF" w:rsidRDefault="003036E1" w:rsidP="006D7CE5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3.</w:t>
      </w:r>
      <w:r w:rsidR="001561EF">
        <w:rPr>
          <w:szCs w:val="28"/>
        </w:rPr>
        <w:t xml:space="preserve">Направить настоящее постановление членам Совета Федерации Федерального Собрания Российской Федерации </w:t>
      </w:r>
      <w:proofErr w:type="spellStart"/>
      <w:r w:rsidR="001561EF">
        <w:rPr>
          <w:szCs w:val="28"/>
        </w:rPr>
        <w:t>Талабаевой</w:t>
      </w:r>
      <w:proofErr w:type="spellEnd"/>
      <w:r w:rsidR="001561EF">
        <w:rPr>
          <w:szCs w:val="28"/>
        </w:rPr>
        <w:t xml:space="preserve"> Л.З., </w:t>
      </w:r>
      <w:r w:rsidR="001561EF">
        <w:rPr>
          <w:szCs w:val="28"/>
        </w:rPr>
        <w:br/>
        <w:t xml:space="preserve">Горячевой С.П. </w:t>
      </w:r>
      <w:r w:rsidR="001561EF">
        <w:t>с просьбой поддержать обращение Законодательного Собрания Приморского края.</w:t>
      </w:r>
    </w:p>
    <w:p w:rsidR="001561EF" w:rsidRDefault="001561EF" w:rsidP="006D7CE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1561EF" w:rsidP="006D7CE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</w:t>
      </w:r>
      <w:r>
        <w:rPr>
          <w:szCs w:val="28"/>
        </w:rPr>
        <w:t xml:space="preserve">Направить настоящее постановление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</w:t>
      </w:r>
      <w:r w:rsidR="009E51C6">
        <w:rPr>
          <w:szCs w:val="28"/>
        </w:rPr>
        <w:t xml:space="preserve"> </w:t>
      </w:r>
      <w:r>
        <w:rPr>
          <w:szCs w:val="28"/>
        </w:rPr>
        <w:t xml:space="preserve">Николаевой В.В., Новикову В.М., </w:t>
      </w:r>
      <w:proofErr w:type="spellStart"/>
      <w:r>
        <w:rPr>
          <w:szCs w:val="28"/>
        </w:rPr>
        <w:t>Пинскому</w:t>
      </w:r>
      <w:proofErr w:type="spellEnd"/>
      <w:r>
        <w:rPr>
          <w:szCs w:val="28"/>
        </w:rPr>
        <w:t xml:space="preserve"> В.В.,</w:t>
      </w:r>
      <w:r w:rsidR="00281B47">
        <w:rPr>
          <w:szCs w:val="28"/>
        </w:rPr>
        <w:t xml:space="preserve"> </w:t>
      </w:r>
      <w:proofErr w:type="spellStart"/>
      <w:r>
        <w:rPr>
          <w:szCs w:val="28"/>
        </w:rPr>
        <w:t>Сопчуку</w:t>
      </w:r>
      <w:proofErr w:type="spellEnd"/>
      <w:r>
        <w:rPr>
          <w:szCs w:val="28"/>
        </w:rPr>
        <w:t xml:space="preserve"> С.А.</w:t>
      </w:r>
      <w:r w:rsidR="00281B47">
        <w:rPr>
          <w:szCs w:val="28"/>
        </w:rPr>
        <w:t>,</w:t>
      </w:r>
      <w:r>
        <w:rPr>
          <w:szCs w:val="28"/>
        </w:rPr>
        <w:t xml:space="preserve"> </w:t>
      </w:r>
      <w:r w:rsidR="00281B47">
        <w:rPr>
          <w:szCs w:val="28"/>
        </w:rPr>
        <w:t>Андрейченко А.В.,</w:t>
      </w:r>
      <w:r w:rsidR="00281B47">
        <w:rPr>
          <w:szCs w:val="28"/>
        </w:rPr>
        <w:br/>
        <w:t xml:space="preserve">Корниенко А.В. </w:t>
      </w:r>
      <w:r>
        <w:t>с просьбой поддержать обращение Законодательного Собрания Приморского края.</w:t>
      </w:r>
    </w:p>
    <w:p w:rsidR="00552DCF" w:rsidRDefault="00552DCF" w:rsidP="006D7CE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552DCF" w:rsidP="006D7CE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5.Направить настоящее постановление законодательным (представительным) органам государственной власти субъектов Российской </w:t>
      </w:r>
      <w:r>
        <w:lastRenderedPageBreak/>
        <w:t>Федерации, расположенны</w:t>
      </w:r>
      <w:r w:rsidR="008239DD">
        <w:t>х</w:t>
      </w:r>
      <w:bookmarkStart w:id="0" w:name="_GoBack"/>
      <w:bookmarkEnd w:id="0"/>
      <w:r>
        <w:t xml:space="preserve">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552DCF" w:rsidRDefault="00552DCF" w:rsidP="006D7CE5">
      <w:pPr>
        <w:pStyle w:val="a3"/>
        <w:tabs>
          <w:tab w:val="clear" w:pos="4153"/>
          <w:tab w:val="clear" w:pos="8306"/>
        </w:tabs>
        <w:ind w:firstLine="720"/>
      </w:pPr>
    </w:p>
    <w:p w:rsidR="00552DCF" w:rsidRDefault="00552DCF" w:rsidP="00552DC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6.Настоящее постановление вступает в силу со дня его принятия.</w:t>
      </w:r>
    </w:p>
    <w:p w:rsidR="00552DCF" w:rsidRDefault="00552DCF" w:rsidP="00552DCF">
      <w:pPr>
        <w:pStyle w:val="a6"/>
      </w:pPr>
    </w:p>
    <w:p w:rsidR="00F528A5" w:rsidRDefault="00F528A5" w:rsidP="00552DCF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8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672" w:rsidRDefault="00C85672" w:rsidP="00441D5E">
      <w:pPr>
        <w:pStyle w:val="1"/>
      </w:pPr>
      <w:r>
        <w:separator/>
      </w:r>
    </w:p>
  </w:endnote>
  <w:endnote w:type="continuationSeparator" w:id="0">
    <w:p w:rsidR="00C85672" w:rsidRDefault="00C85672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672" w:rsidRDefault="00C85672" w:rsidP="00441D5E">
      <w:pPr>
        <w:pStyle w:val="1"/>
      </w:pPr>
      <w:r>
        <w:separator/>
      </w:r>
    </w:p>
  </w:footnote>
  <w:footnote w:type="continuationSeparator" w:id="0">
    <w:p w:rsidR="00C85672" w:rsidRDefault="00C85672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9DD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6EFA"/>
    <w:rsid w:val="00050622"/>
    <w:rsid w:val="00066BA0"/>
    <w:rsid w:val="000762A3"/>
    <w:rsid w:val="00077113"/>
    <w:rsid w:val="00081794"/>
    <w:rsid w:val="00097382"/>
    <w:rsid w:val="000A32D1"/>
    <w:rsid w:val="000A5A6C"/>
    <w:rsid w:val="000B158B"/>
    <w:rsid w:val="000B3284"/>
    <w:rsid w:val="000D1439"/>
    <w:rsid w:val="000E2E61"/>
    <w:rsid w:val="000E526A"/>
    <w:rsid w:val="000F530F"/>
    <w:rsid w:val="00121B4D"/>
    <w:rsid w:val="001561EF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34075"/>
    <w:rsid w:val="00281B47"/>
    <w:rsid w:val="00292EFC"/>
    <w:rsid w:val="00296104"/>
    <w:rsid w:val="002A1EF9"/>
    <w:rsid w:val="002B312F"/>
    <w:rsid w:val="003036E1"/>
    <w:rsid w:val="00310218"/>
    <w:rsid w:val="00321AEB"/>
    <w:rsid w:val="003342B8"/>
    <w:rsid w:val="003376AA"/>
    <w:rsid w:val="00356840"/>
    <w:rsid w:val="00362020"/>
    <w:rsid w:val="00362613"/>
    <w:rsid w:val="003C2721"/>
    <w:rsid w:val="003E55FF"/>
    <w:rsid w:val="003E617E"/>
    <w:rsid w:val="003E7022"/>
    <w:rsid w:val="00426512"/>
    <w:rsid w:val="00441D5E"/>
    <w:rsid w:val="00460CC1"/>
    <w:rsid w:val="00464742"/>
    <w:rsid w:val="00486663"/>
    <w:rsid w:val="004A430B"/>
    <w:rsid w:val="004B2DB0"/>
    <w:rsid w:val="004C0F61"/>
    <w:rsid w:val="004E1809"/>
    <w:rsid w:val="004E3710"/>
    <w:rsid w:val="004F35FD"/>
    <w:rsid w:val="00507401"/>
    <w:rsid w:val="00552DCF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C6AA3"/>
    <w:rsid w:val="006D13A6"/>
    <w:rsid w:val="006D7CE5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76D6C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239DD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645BC"/>
    <w:rsid w:val="00B6715B"/>
    <w:rsid w:val="00B74577"/>
    <w:rsid w:val="00B74D0C"/>
    <w:rsid w:val="00B832FD"/>
    <w:rsid w:val="00BC5BE0"/>
    <w:rsid w:val="00C079C9"/>
    <w:rsid w:val="00C14CF3"/>
    <w:rsid w:val="00C66FFA"/>
    <w:rsid w:val="00C71DE8"/>
    <w:rsid w:val="00C85672"/>
    <w:rsid w:val="00C92474"/>
    <w:rsid w:val="00CE16F6"/>
    <w:rsid w:val="00CF3E90"/>
    <w:rsid w:val="00D0544B"/>
    <w:rsid w:val="00D27AE0"/>
    <w:rsid w:val="00D44D88"/>
    <w:rsid w:val="00D63A96"/>
    <w:rsid w:val="00D6615C"/>
    <w:rsid w:val="00DA2BB7"/>
    <w:rsid w:val="00DA3639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802EA"/>
    <w:rsid w:val="00F864E6"/>
    <w:rsid w:val="00FA3A91"/>
    <w:rsid w:val="00FB6E66"/>
    <w:rsid w:val="00FC6DD4"/>
    <w:rsid w:val="00FE2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A0609-135C-4C97-A107-0A88F69E2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15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6</cp:revision>
  <cp:lastPrinted>2018-02-27T03:17:00Z</cp:lastPrinted>
  <dcterms:created xsi:type="dcterms:W3CDTF">2018-02-27T00:36:00Z</dcterms:created>
  <dcterms:modified xsi:type="dcterms:W3CDTF">2018-02-27T23:52:00Z</dcterms:modified>
</cp:coreProperties>
</file>