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1561EF" w:rsidP="00A723D0">
            <w:pPr>
              <w:jc w:val="both"/>
            </w:pPr>
            <w:r w:rsidRPr="00400B08"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</w:t>
            </w:r>
            <w:r w:rsidR="00BC716A" w:rsidRPr="00712D00">
              <w:rPr>
                <w:szCs w:val="28"/>
              </w:rPr>
              <w:t xml:space="preserve">о необходимости установления в федеральном законодательстве норм, направленных на </w:t>
            </w:r>
            <w:proofErr w:type="spellStart"/>
            <w:proofErr w:type="gramStart"/>
            <w:r w:rsidR="00BC716A" w:rsidRPr="00712D00">
              <w:rPr>
                <w:szCs w:val="28"/>
              </w:rPr>
              <w:t>предотвра</w:t>
            </w:r>
            <w:r w:rsidR="00A723D0">
              <w:rPr>
                <w:szCs w:val="28"/>
              </w:rPr>
              <w:t>-</w:t>
            </w:r>
            <w:r w:rsidR="00BC716A" w:rsidRPr="00712D00">
              <w:rPr>
                <w:szCs w:val="28"/>
              </w:rPr>
              <w:t>щение</w:t>
            </w:r>
            <w:proofErr w:type="spellEnd"/>
            <w:proofErr w:type="gramEnd"/>
            <w:r w:rsidR="00BC716A" w:rsidRPr="00712D00">
              <w:rPr>
                <w:szCs w:val="28"/>
              </w:rPr>
              <w:t xml:space="preserve"> загрязнения атмосферного воздуха при перевалке угля на морских терминалах, а также об усилении административной ответственности за нарушения природоохранного </w:t>
            </w:r>
            <w:proofErr w:type="spellStart"/>
            <w:r w:rsidR="00BC716A" w:rsidRPr="00712D00">
              <w:rPr>
                <w:szCs w:val="28"/>
              </w:rPr>
              <w:t>законо</w:t>
            </w:r>
            <w:r w:rsidR="00A723D0">
              <w:rPr>
                <w:szCs w:val="28"/>
              </w:rPr>
              <w:t>-</w:t>
            </w:r>
            <w:r w:rsidR="00BC716A" w:rsidRPr="00712D00">
              <w:rPr>
                <w:szCs w:val="28"/>
              </w:rPr>
              <w:t>дательства</w:t>
            </w:r>
            <w:proofErr w:type="spellEnd"/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71659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1765B3" w:rsidRPr="00A808B9">
        <w:rPr>
          <w:szCs w:val="28"/>
        </w:rPr>
        <w:t xml:space="preserve">к Председателю Государственной Думы Федерального Собрания Российской Федерации </w:t>
      </w:r>
      <w:r w:rsidR="001765B3">
        <w:rPr>
          <w:szCs w:val="28"/>
        </w:rPr>
        <w:t xml:space="preserve">Володину В.В. </w:t>
      </w:r>
      <w:r w:rsidR="00BC716A" w:rsidRPr="00712D00">
        <w:rPr>
          <w:szCs w:val="28"/>
        </w:rPr>
        <w:t>о необходимости установления в федеральном законодательстве норм, направленных на предотвращение загрязнения атмосферного воздуха при перевалке угля на морских терминалах, а также об усилении административной ответственности за нарушения природоохранного законодательства</w:t>
      </w:r>
      <w:r w:rsidR="00BC716A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E3710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BF3DFB" w:rsidRDefault="00BF3DFB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F3DFB" w:rsidRDefault="00BF3DFB" w:rsidP="00BF3DF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5.Направить настоящее постановление законодательным (представительным) органам государственной власти субъектов Российской Федерации, расположенны</w:t>
      </w:r>
      <w:r w:rsidR="00386F1C">
        <w:t xml:space="preserve">х </w:t>
      </w:r>
      <w:bookmarkStart w:id="0" w:name="_GoBack"/>
      <w:bookmarkEnd w:id="0"/>
      <w:r>
        <w:t>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BF3DFB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55" w:rsidRDefault="00B77155" w:rsidP="00441D5E">
      <w:pPr>
        <w:pStyle w:val="1"/>
      </w:pPr>
      <w:r>
        <w:separator/>
      </w:r>
    </w:p>
  </w:endnote>
  <w:endnote w:type="continuationSeparator" w:id="0">
    <w:p w:rsidR="00B77155" w:rsidRDefault="00B7715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55" w:rsidRDefault="00B77155" w:rsidP="00441D5E">
      <w:pPr>
        <w:pStyle w:val="1"/>
      </w:pPr>
      <w:r>
        <w:separator/>
      </w:r>
    </w:p>
  </w:footnote>
  <w:footnote w:type="continuationSeparator" w:id="0">
    <w:p w:rsidR="00B77155" w:rsidRDefault="00B7715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F1C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6EFA"/>
    <w:rsid w:val="00050622"/>
    <w:rsid w:val="00066BA0"/>
    <w:rsid w:val="000762A3"/>
    <w:rsid w:val="00081794"/>
    <w:rsid w:val="000A32D1"/>
    <w:rsid w:val="000A5A6C"/>
    <w:rsid w:val="000B158B"/>
    <w:rsid w:val="000B3284"/>
    <w:rsid w:val="000D1439"/>
    <w:rsid w:val="000E2E61"/>
    <w:rsid w:val="000E526A"/>
    <w:rsid w:val="000F530F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7450C"/>
    <w:rsid w:val="00281B47"/>
    <w:rsid w:val="00292EFC"/>
    <w:rsid w:val="00296104"/>
    <w:rsid w:val="002A1EF9"/>
    <w:rsid w:val="002B312F"/>
    <w:rsid w:val="003036E1"/>
    <w:rsid w:val="003342B8"/>
    <w:rsid w:val="003376AA"/>
    <w:rsid w:val="00356840"/>
    <w:rsid w:val="00362020"/>
    <w:rsid w:val="00362613"/>
    <w:rsid w:val="003775F1"/>
    <w:rsid w:val="00386F1C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15A98"/>
    <w:rsid w:val="00A723D0"/>
    <w:rsid w:val="00AC7EC6"/>
    <w:rsid w:val="00AF728C"/>
    <w:rsid w:val="00B645BC"/>
    <w:rsid w:val="00B6715B"/>
    <w:rsid w:val="00B74577"/>
    <w:rsid w:val="00B77155"/>
    <w:rsid w:val="00B832FD"/>
    <w:rsid w:val="00BC716A"/>
    <w:rsid w:val="00BF3DFB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A467A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6</cp:revision>
  <cp:lastPrinted>2018-01-12T00:56:00Z</cp:lastPrinted>
  <dcterms:created xsi:type="dcterms:W3CDTF">2018-02-21T00:39:00Z</dcterms:created>
  <dcterms:modified xsi:type="dcterms:W3CDTF">2018-02-27T23:53:00Z</dcterms:modified>
</cp:coreProperties>
</file>