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D64334" w:rsidP="002D76E0">
            <w:pPr>
              <w:ind w:left="-108"/>
              <w:jc w:val="both"/>
            </w:pPr>
            <w:r w:rsidRPr="00D64334">
              <w:t xml:space="preserve">О </w:t>
            </w:r>
            <w:r w:rsidR="005201C9">
              <w:t>Законе</w:t>
            </w:r>
            <w:r w:rsidRPr="00D64334">
              <w:t xml:space="preserve"> Приморского края </w:t>
            </w:r>
            <w:r w:rsidR="002D76E0">
              <w:br/>
            </w:r>
            <w:r w:rsidRPr="00D64334">
              <w:t xml:space="preserve">"О внесении изменений в Закон Приморского края </w:t>
            </w:r>
            <w:r w:rsidR="002D76E0" w:rsidRPr="002D76E0">
              <w:t>"Об обороте земель сельскохозяйственного назначения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 w:rsidP="00E14C54">
      <w:pPr>
        <w:ind w:firstLine="709"/>
        <w:jc w:val="both"/>
      </w:pPr>
    </w:p>
    <w:p w:rsidR="00E14C54" w:rsidRPr="00E14C54" w:rsidRDefault="00E14C54" w:rsidP="00E14C54">
      <w:pPr>
        <w:ind w:firstLine="709"/>
        <w:jc w:val="both"/>
      </w:pPr>
      <w:r w:rsidRPr="00E14C54">
        <w:t>1.Принять Закон Приморского края</w:t>
      </w:r>
      <w:r w:rsidR="00D64334">
        <w:t xml:space="preserve"> </w:t>
      </w:r>
      <w:r w:rsidR="00D64334" w:rsidRPr="00D64334">
        <w:t>"О внесении изменений в Закон Приморского края</w:t>
      </w:r>
      <w:r w:rsidR="002D76E0">
        <w:t xml:space="preserve"> </w:t>
      </w:r>
      <w:bookmarkStart w:id="0" w:name="_GoBack"/>
      <w:bookmarkEnd w:id="0"/>
      <w:r w:rsidR="002D76E0" w:rsidRPr="002D76E0">
        <w:t>"Об обороте земель сельскохозяйственного назначения на территории Приморского края"</w:t>
      </w:r>
      <w:r w:rsidRPr="00E14C54">
        <w:t>.</w:t>
      </w:r>
    </w:p>
    <w:p w:rsidR="00E14C54" w:rsidRPr="00E14C54" w:rsidRDefault="00E14C54" w:rsidP="00E14C54">
      <w:pPr>
        <w:ind w:firstLine="709"/>
        <w:jc w:val="both"/>
      </w:pPr>
    </w:p>
    <w:p w:rsidR="00E14C54" w:rsidRPr="00E14C54" w:rsidRDefault="00E14C54" w:rsidP="00E14C54">
      <w:pPr>
        <w:ind w:firstLine="709"/>
        <w:jc w:val="both"/>
      </w:pPr>
      <w:r w:rsidRPr="00E14C54">
        <w:t>2.Направить указанный Закон Губернатору Приморского края для обнародования.</w:t>
      </w:r>
    </w:p>
    <w:p w:rsidR="00E14C54" w:rsidRPr="00E14C54" w:rsidRDefault="00E14C54" w:rsidP="00E14C54">
      <w:pPr>
        <w:ind w:firstLine="709"/>
        <w:jc w:val="both"/>
      </w:pPr>
    </w:p>
    <w:p w:rsidR="00E14C54" w:rsidRPr="00E14C54" w:rsidRDefault="00E14C54" w:rsidP="00E14C54">
      <w:pPr>
        <w:ind w:firstLine="709"/>
        <w:jc w:val="both"/>
      </w:pPr>
      <w:r w:rsidRPr="00E14C54">
        <w:t>3.Настоящее постановление вступает в силу со дня его принятия.</w:t>
      </w:r>
    </w:p>
    <w:p w:rsidR="00E14C54" w:rsidRPr="00E14C54" w:rsidRDefault="00E14C54" w:rsidP="00E14C54">
      <w:pPr>
        <w:ind w:firstLine="709"/>
        <w:jc w:val="both"/>
      </w:pPr>
    </w:p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E14C54">
      <w:pPr>
        <w:tabs>
          <w:tab w:val="left" w:pos="709"/>
        </w:tabs>
      </w:pPr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DE3" w:rsidRDefault="006D2DE3">
      <w:r>
        <w:separator/>
      </w:r>
    </w:p>
  </w:endnote>
  <w:endnote w:type="continuationSeparator" w:id="0">
    <w:p w:rsidR="006D2DE3" w:rsidRDefault="006D2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DE3" w:rsidRDefault="006D2DE3">
      <w:r>
        <w:separator/>
      </w:r>
    </w:p>
  </w:footnote>
  <w:footnote w:type="continuationSeparator" w:id="0">
    <w:p w:rsidR="006D2DE3" w:rsidRDefault="006D2D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1E2E"/>
    <w:rsid w:val="00123119"/>
    <w:rsid w:val="00155F7F"/>
    <w:rsid w:val="001E69CE"/>
    <w:rsid w:val="00236B98"/>
    <w:rsid w:val="002649C6"/>
    <w:rsid w:val="002A5F60"/>
    <w:rsid w:val="002D1526"/>
    <w:rsid w:val="002D76E0"/>
    <w:rsid w:val="003325F4"/>
    <w:rsid w:val="003867BF"/>
    <w:rsid w:val="00392E21"/>
    <w:rsid w:val="003B2998"/>
    <w:rsid w:val="003E335F"/>
    <w:rsid w:val="004B69FA"/>
    <w:rsid w:val="004D1A01"/>
    <w:rsid w:val="005201C9"/>
    <w:rsid w:val="005919F4"/>
    <w:rsid w:val="005A6019"/>
    <w:rsid w:val="005B747C"/>
    <w:rsid w:val="005C23F9"/>
    <w:rsid w:val="005E6130"/>
    <w:rsid w:val="006122A0"/>
    <w:rsid w:val="00695A4A"/>
    <w:rsid w:val="006976BE"/>
    <w:rsid w:val="006D2DE3"/>
    <w:rsid w:val="006D45ED"/>
    <w:rsid w:val="006E650F"/>
    <w:rsid w:val="00726997"/>
    <w:rsid w:val="00756CD8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17CE"/>
    <w:rsid w:val="009959AC"/>
    <w:rsid w:val="009C06BA"/>
    <w:rsid w:val="00A13794"/>
    <w:rsid w:val="00A26C60"/>
    <w:rsid w:val="00A75EA7"/>
    <w:rsid w:val="00A93332"/>
    <w:rsid w:val="00AE5EE6"/>
    <w:rsid w:val="00B262F6"/>
    <w:rsid w:val="00BA58C7"/>
    <w:rsid w:val="00C0504B"/>
    <w:rsid w:val="00C20E8F"/>
    <w:rsid w:val="00C63E06"/>
    <w:rsid w:val="00CA7E54"/>
    <w:rsid w:val="00CE19DF"/>
    <w:rsid w:val="00D02716"/>
    <w:rsid w:val="00D64334"/>
    <w:rsid w:val="00DF01B2"/>
    <w:rsid w:val="00E14C54"/>
    <w:rsid w:val="00E6044C"/>
    <w:rsid w:val="00E74745"/>
    <w:rsid w:val="00E93A7F"/>
    <w:rsid w:val="00EB4010"/>
    <w:rsid w:val="00EF502B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23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21</cp:revision>
  <cp:lastPrinted>2015-08-21T00:46:00Z</cp:lastPrinted>
  <dcterms:created xsi:type="dcterms:W3CDTF">2015-08-06T01:39:00Z</dcterms:created>
  <dcterms:modified xsi:type="dcterms:W3CDTF">2018-02-09T03:59:00Z</dcterms:modified>
</cp:coreProperties>
</file>