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0429B8">
            <w:pPr>
              <w:spacing w:line="216" w:lineRule="auto"/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</w:t>
            </w:r>
            <w:r>
              <w:rPr>
                <w:szCs w:val="28"/>
              </w:rPr>
              <w:t xml:space="preserve">С.Е. </w:t>
            </w:r>
            <w:r w:rsidRPr="00811838">
              <w:rPr>
                <w:szCs w:val="28"/>
              </w:rPr>
              <w:t>о внесении изменений в Лесной кодекс Российской Федерации в части установления нормативов сбора пищевых лесных ресурсов и лекарственных растений гражданами для собственных нужд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0429B8">
      <w:pPr>
        <w:spacing w:line="216" w:lineRule="auto"/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0429B8" w:rsidRPr="00811838">
        <w:rPr>
          <w:szCs w:val="28"/>
        </w:rPr>
        <w:t xml:space="preserve">к Министру природных ресурсов и экологии Российской Федерации </w:t>
      </w:r>
      <w:r w:rsidR="000429B8">
        <w:rPr>
          <w:szCs w:val="28"/>
        </w:rPr>
        <w:br/>
      </w:r>
      <w:r w:rsidR="000429B8" w:rsidRPr="00811838">
        <w:rPr>
          <w:szCs w:val="28"/>
        </w:rPr>
        <w:t xml:space="preserve">Донскому </w:t>
      </w:r>
      <w:r w:rsidR="000429B8">
        <w:rPr>
          <w:szCs w:val="28"/>
        </w:rPr>
        <w:t xml:space="preserve">С.Е. </w:t>
      </w:r>
      <w:r w:rsidR="000429B8" w:rsidRPr="00811838">
        <w:rPr>
          <w:szCs w:val="28"/>
        </w:rPr>
        <w:t>о внесении изменений в Лесной кодекс Российской Федерации в части установления нормативов сбора пищевых лесных ресурсов и лекарственных растений гражданами для собственных нужд</w:t>
      </w:r>
      <w:r w:rsidR="000429B8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E3710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</w:t>
      </w:r>
      <w:r w:rsidR="006929A4">
        <w:t>.</w:t>
      </w:r>
      <w:r>
        <w:t>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561EF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721" w:rsidRDefault="003C2721" w:rsidP="00441D5E">
      <w:pPr>
        <w:pStyle w:val="1"/>
      </w:pPr>
      <w:r>
        <w:separator/>
      </w:r>
    </w:p>
  </w:endnote>
  <w:endnote w:type="continuationSeparator" w:id="0">
    <w:p w:rsidR="003C2721" w:rsidRDefault="003C272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721" w:rsidRDefault="003C2721" w:rsidP="00441D5E">
      <w:pPr>
        <w:pStyle w:val="1"/>
      </w:pPr>
      <w:r>
        <w:separator/>
      </w:r>
    </w:p>
  </w:footnote>
  <w:footnote w:type="continuationSeparator" w:id="0">
    <w:p w:rsidR="003C2721" w:rsidRDefault="003C272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9B8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6EFA"/>
    <w:rsid w:val="00050622"/>
    <w:rsid w:val="00066BA0"/>
    <w:rsid w:val="000762A3"/>
    <w:rsid w:val="00081794"/>
    <w:rsid w:val="000A32D1"/>
    <w:rsid w:val="000A5A6C"/>
    <w:rsid w:val="000B158B"/>
    <w:rsid w:val="000B3284"/>
    <w:rsid w:val="000D1439"/>
    <w:rsid w:val="000E2E61"/>
    <w:rsid w:val="000E526A"/>
    <w:rsid w:val="000F530F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81B47"/>
    <w:rsid w:val="00292EFC"/>
    <w:rsid w:val="00296104"/>
    <w:rsid w:val="002A1EF9"/>
    <w:rsid w:val="002B312F"/>
    <w:rsid w:val="003036E1"/>
    <w:rsid w:val="003342B8"/>
    <w:rsid w:val="003376AA"/>
    <w:rsid w:val="00356840"/>
    <w:rsid w:val="00362020"/>
    <w:rsid w:val="00362613"/>
    <w:rsid w:val="003C2721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2018-01-12T00:56:00Z</cp:lastPrinted>
  <dcterms:created xsi:type="dcterms:W3CDTF">2018-02-07T04:51:00Z</dcterms:created>
  <dcterms:modified xsi:type="dcterms:W3CDTF">2018-02-07T04:51:00Z</dcterms:modified>
</cp:coreProperties>
</file>