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C1FEC" w:rsidP="002073EE">
            <w:pPr>
              <w:ind w:left="-108"/>
              <w:jc w:val="both"/>
            </w:pPr>
            <w:r>
              <w:t xml:space="preserve">О Законе Приморского края </w:t>
            </w:r>
            <w:r w:rsidR="00493B6F">
              <w:br/>
            </w:r>
            <w:bookmarkStart w:id="0" w:name="_GoBack"/>
            <w:bookmarkEnd w:id="0"/>
            <w:r>
              <w:t>"О внесении изменений в Закон Приморского края "</w:t>
            </w:r>
            <w:r w:rsidR="002073EE">
              <w:t>Об отходах производства и потребления в Приморском крае</w:t>
            </w:r>
            <w:r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>акон Приморского края "О внесени</w:t>
      </w:r>
      <w:r w:rsidR="00F609CF">
        <w:t>и</w:t>
      </w:r>
      <w:r>
        <w:t xml:space="preserve"> изменений в Закон Приморского края </w:t>
      </w:r>
      <w:r w:rsidR="002073EE">
        <w:t>"Об отходах производства и потребления в Приморском крае"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</w:t>
      </w:r>
      <w:r w:rsidR="00361866">
        <w:t xml:space="preserve">      </w:t>
      </w:r>
      <w:r>
        <w:t xml:space="preserve">                                </w:t>
      </w:r>
      <w:r w:rsidR="00361866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94" w:rsidRDefault="00421094">
      <w:r>
        <w:separator/>
      </w:r>
    </w:p>
  </w:endnote>
  <w:endnote w:type="continuationSeparator" w:id="0">
    <w:p w:rsidR="00421094" w:rsidRDefault="0042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94" w:rsidRDefault="00421094">
      <w:r>
        <w:separator/>
      </w:r>
    </w:p>
  </w:footnote>
  <w:footnote w:type="continuationSeparator" w:id="0">
    <w:p w:rsidR="00421094" w:rsidRDefault="0042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2073EE"/>
    <w:rsid w:val="003325F4"/>
    <w:rsid w:val="00361866"/>
    <w:rsid w:val="00392E21"/>
    <w:rsid w:val="00421094"/>
    <w:rsid w:val="00493B6F"/>
    <w:rsid w:val="004B69FA"/>
    <w:rsid w:val="004D1A01"/>
    <w:rsid w:val="005A6019"/>
    <w:rsid w:val="005E6130"/>
    <w:rsid w:val="00695A4A"/>
    <w:rsid w:val="006D45ED"/>
    <w:rsid w:val="006E650F"/>
    <w:rsid w:val="00700ED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FE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9</TotalTime>
  <Pages>1</Pages>
  <Words>83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2015-04-07T01:43:00Z</cp:lastPrinted>
  <dcterms:created xsi:type="dcterms:W3CDTF">2015-04-02T05:06:00Z</dcterms:created>
  <dcterms:modified xsi:type="dcterms:W3CDTF">2018-02-05T02:02:00Z</dcterms:modified>
</cp:coreProperties>
</file>