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bookmarkStart w:id="0" w:name="_GoBack"/>
          <w:bookmarkEnd w:id="0"/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AF7B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AF7B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  <w:r w:rsidR="00AF7BE3">
        <w:t>31 января   2018 года в первом чтении</w:t>
      </w:r>
    </w:p>
    <w:p w:rsidR="00AF7BE3" w:rsidRDefault="00AF7BE3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66761" w:rsidRDefault="00E66761" w:rsidP="00F46CD8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 w:rsidR="00E66761">
        <w:rPr>
          <w:szCs w:val="28"/>
        </w:rPr>
        <w:t>; 2015, № 138, стр. 24</w:t>
      </w:r>
      <w:r>
        <w:rPr>
          <w:szCs w:val="28"/>
        </w:rPr>
        <w:t>) следующие изменения:</w:t>
      </w:r>
      <w:proofErr w:type="gramEnd"/>
    </w:p>
    <w:p w:rsidR="00601FC0" w:rsidRDefault="00601F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1 дополнить словами ",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01FC0" w:rsidRDefault="00601F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2)в пункте 2 статьи 7 после слов "сельскохозяйственным товаропроизводителям" дополнить словами ",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Закона,".</w:t>
      </w:r>
      <w:proofErr w:type="gramEnd"/>
    </w:p>
    <w:p w:rsidR="00E66761" w:rsidRDefault="00E66761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А.В. Тарасенко</w:t>
      </w:r>
    </w:p>
    <w:p w:rsidR="00066A7F" w:rsidRDefault="00066A7F" w:rsidP="00BF0D70">
      <w:pPr>
        <w:jc w:val="both"/>
      </w:pPr>
    </w:p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98" w:rsidRDefault="00884A98">
      <w:r>
        <w:separator/>
      </w:r>
    </w:p>
  </w:endnote>
  <w:endnote w:type="continuationSeparator" w:id="0">
    <w:p w:rsidR="00884A98" w:rsidRDefault="0088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98" w:rsidRDefault="00884A98">
      <w:r>
        <w:separator/>
      </w:r>
    </w:p>
  </w:footnote>
  <w:footnote w:type="continuationSeparator" w:id="0">
    <w:p w:rsidR="00884A98" w:rsidRDefault="00884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2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37C83"/>
    <w:rsid w:val="00042BAC"/>
    <w:rsid w:val="00051FE5"/>
    <w:rsid w:val="00055693"/>
    <w:rsid w:val="00066A7F"/>
    <w:rsid w:val="00077323"/>
    <w:rsid w:val="000778C6"/>
    <w:rsid w:val="0009049F"/>
    <w:rsid w:val="000A6BE4"/>
    <w:rsid w:val="000B7D5F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1524F"/>
    <w:rsid w:val="002201C3"/>
    <w:rsid w:val="00221FAB"/>
    <w:rsid w:val="00251743"/>
    <w:rsid w:val="002520F4"/>
    <w:rsid w:val="002605A7"/>
    <w:rsid w:val="00275F3F"/>
    <w:rsid w:val="002A0D38"/>
    <w:rsid w:val="002D7763"/>
    <w:rsid w:val="00301454"/>
    <w:rsid w:val="00303263"/>
    <w:rsid w:val="0033020E"/>
    <w:rsid w:val="00353748"/>
    <w:rsid w:val="0038528E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C6372"/>
    <w:rsid w:val="00601FC0"/>
    <w:rsid w:val="00637C1E"/>
    <w:rsid w:val="006937E1"/>
    <w:rsid w:val="00694571"/>
    <w:rsid w:val="006A1CB2"/>
    <w:rsid w:val="006D704E"/>
    <w:rsid w:val="006E1893"/>
    <w:rsid w:val="00731B01"/>
    <w:rsid w:val="00754579"/>
    <w:rsid w:val="00762995"/>
    <w:rsid w:val="00772265"/>
    <w:rsid w:val="007909B8"/>
    <w:rsid w:val="00793BF3"/>
    <w:rsid w:val="007A080F"/>
    <w:rsid w:val="007C3F4A"/>
    <w:rsid w:val="007C55BB"/>
    <w:rsid w:val="007D5473"/>
    <w:rsid w:val="00820502"/>
    <w:rsid w:val="00834EEF"/>
    <w:rsid w:val="0083784A"/>
    <w:rsid w:val="008611CF"/>
    <w:rsid w:val="00884A98"/>
    <w:rsid w:val="008A62B0"/>
    <w:rsid w:val="008D1AD0"/>
    <w:rsid w:val="008E3F4D"/>
    <w:rsid w:val="00927490"/>
    <w:rsid w:val="00927F45"/>
    <w:rsid w:val="0098269F"/>
    <w:rsid w:val="00997877"/>
    <w:rsid w:val="009D75CB"/>
    <w:rsid w:val="009E0329"/>
    <w:rsid w:val="00A1011B"/>
    <w:rsid w:val="00A10901"/>
    <w:rsid w:val="00A33220"/>
    <w:rsid w:val="00AA47AB"/>
    <w:rsid w:val="00AB0187"/>
    <w:rsid w:val="00AC280A"/>
    <w:rsid w:val="00AE414B"/>
    <w:rsid w:val="00AF7BE3"/>
    <w:rsid w:val="00B05226"/>
    <w:rsid w:val="00B06C1B"/>
    <w:rsid w:val="00B13456"/>
    <w:rsid w:val="00B30FC2"/>
    <w:rsid w:val="00B56713"/>
    <w:rsid w:val="00B808D3"/>
    <w:rsid w:val="00BC0ECD"/>
    <w:rsid w:val="00BC717D"/>
    <w:rsid w:val="00BE2882"/>
    <w:rsid w:val="00BF0D70"/>
    <w:rsid w:val="00BF745A"/>
    <w:rsid w:val="00C36DA9"/>
    <w:rsid w:val="00C90159"/>
    <w:rsid w:val="00D3246E"/>
    <w:rsid w:val="00D32609"/>
    <w:rsid w:val="00D81539"/>
    <w:rsid w:val="00D91D22"/>
    <w:rsid w:val="00D96C68"/>
    <w:rsid w:val="00DC2192"/>
    <w:rsid w:val="00E22084"/>
    <w:rsid w:val="00E43A5D"/>
    <w:rsid w:val="00E66761"/>
    <w:rsid w:val="00ED3481"/>
    <w:rsid w:val="00ED5EE2"/>
    <w:rsid w:val="00ED7BB8"/>
    <w:rsid w:val="00EF7E5C"/>
    <w:rsid w:val="00F1019F"/>
    <w:rsid w:val="00F21EA1"/>
    <w:rsid w:val="00F46CD8"/>
    <w:rsid w:val="00F64763"/>
    <w:rsid w:val="00F65117"/>
    <w:rsid w:val="00F96A4E"/>
    <w:rsid w:val="00FE1C2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D2408-3679-4CD4-9044-29A5C723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213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2018-01-23T05:15:00Z</cp:lastPrinted>
  <dcterms:created xsi:type="dcterms:W3CDTF">2018-02-12T00:20:00Z</dcterms:created>
  <dcterms:modified xsi:type="dcterms:W3CDTF">2018-02-12T00:20:00Z</dcterms:modified>
</cp:coreProperties>
</file>