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2326E">
        <w:tc>
          <w:tcPr>
            <w:tcW w:w="9570" w:type="dxa"/>
          </w:tcPr>
          <w:p w:rsidR="0032326E" w:rsidRDefault="00927695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2326E" w:rsidRDefault="0092769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D26495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32326E" w:rsidRDefault="0092769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32326E" w:rsidRDefault="0092769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32326E" w:rsidRDefault="0092769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D26495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32326E" w:rsidRDefault="0092769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32326E" w:rsidRDefault="0092769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32326E" w:rsidRDefault="0032326E"/>
          <w:p w:rsidR="0032326E" w:rsidRDefault="0032326E"/>
        </w:tc>
      </w:tr>
      <w:tr w:rsidR="0032326E">
        <w:tc>
          <w:tcPr>
            <w:tcW w:w="9570" w:type="dxa"/>
          </w:tcPr>
          <w:p w:rsidR="0032326E" w:rsidRDefault="00927695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2326E" w:rsidRDefault="00972C6B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О ВНЕСЕНИИ ИЗМЕНЕНИЙ В ЗАКОН ПРИМОРСКОГО КРАЯ </w:t>
      </w:r>
      <w:r>
        <w:rPr>
          <w:b/>
        </w:rPr>
        <w:br/>
        <w:t xml:space="preserve">"ОБ ОТХОДАХ ПРОИЗВОДСТВА И ПОТРЕБЛЕНИЯ </w:t>
      </w:r>
      <w:r w:rsidR="009E75C5">
        <w:rPr>
          <w:b/>
        </w:rPr>
        <w:br/>
      </w:r>
      <w:r>
        <w:rPr>
          <w:b/>
        </w:rPr>
        <w:t>В ПРИМОРСКОМ КРАЕ"</w:t>
      </w:r>
    </w:p>
    <w:p w:rsidR="0032326E" w:rsidRDefault="0032326E">
      <w:pPr>
        <w:pStyle w:val="a3"/>
        <w:tabs>
          <w:tab w:val="clear" w:pos="4153"/>
          <w:tab w:val="clear" w:pos="8306"/>
        </w:tabs>
      </w:pPr>
    </w:p>
    <w:p w:rsidR="002445F9" w:rsidRDefault="002445F9" w:rsidP="002445F9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31 января </w:t>
      </w:r>
      <w:r>
        <w:br/>
        <w:t>2018 года в первом чтении</w:t>
      </w:r>
    </w:p>
    <w:p w:rsidR="002445F9" w:rsidRDefault="002445F9" w:rsidP="002445F9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во втором чтении</w:t>
      </w:r>
    </w:p>
    <w:p w:rsidR="002445F9" w:rsidRDefault="002445F9" w:rsidP="002445F9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972C6B" w:rsidRDefault="00972C6B" w:rsidP="006B21B9">
      <w:pPr>
        <w:ind w:firstLine="720"/>
        <w:jc w:val="both"/>
      </w:pPr>
      <w:bookmarkStart w:id="0" w:name="_GoBack"/>
      <w:bookmarkEnd w:id="0"/>
    </w:p>
    <w:p w:rsidR="00972C6B" w:rsidRDefault="00972C6B" w:rsidP="006B21B9">
      <w:pPr>
        <w:ind w:firstLine="720"/>
        <w:jc w:val="both"/>
      </w:pPr>
      <w:r>
        <w:t>СТАТЬЯ 1.</w:t>
      </w:r>
    </w:p>
    <w:p w:rsidR="00972C6B" w:rsidRDefault="00972C6B" w:rsidP="006B21B9">
      <w:pPr>
        <w:ind w:firstLine="720"/>
        <w:jc w:val="both"/>
      </w:pPr>
      <w:proofErr w:type="gramStart"/>
      <w:r>
        <w:t xml:space="preserve">Внести в Закон Приморского края от 29 июня 2009 года № 447-КЗ </w:t>
      </w:r>
      <w:r>
        <w:br/>
        <w:t xml:space="preserve">"Об отходах производства и потребления в Приморском крае" (Ведомости Законодательного Собрания Приморского края, 2009, № 117, стр. 94; 2011, </w:t>
      </w:r>
      <w:r>
        <w:br/>
        <w:t>№ 176, стр. 27; 2012, № 8, стр. 66; 2013, № 55, стр. 58; 2014, № 98, стр. 22; 2015, № 120, стр. 113, № 141, стр. 65</w:t>
      </w:r>
      <w:r w:rsidR="00B40676">
        <w:t>;</w:t>
      </w:r>
      <w:proofErr w:type="gramEnd"/>
      <w:r w:rsidR="00B40676">
        <w:t xml:space="preserve"> </w:t>
      </w:r>
      <w:proofErr w:type="gramStart"/>
      <w:r w:rsidR="00B40676">
        <w:t>2016, № 154, стр. 61</w:t>
      </w:r>
      <w:r>
        <w:t>) следующие изменения:</w:t>
      </w:r>
      <w:proofErr w:type="gramEnd"/>
    </w:p>
    <w:p w:rsidR="00D26495" w:rsidRDefault="00925DC6" w:rsidP="006B21B9">
      <w:pPr>
        <w:autoSpaceDE w:val="0"/>
        <w:autoSpaceDN w:val="0"/>
        <w:adjustRightInd w:val="0"/>
        <w:ind w:firstLine="720"/>
        <w:jc w:val="both"/>
      </w:pPr>
      <w:r>
        <w:t>1)</w:t>
      </w:r>
      <w:r w:rsidR="00D26495">
        <w:t>статью 1 изложить в следующей редакции:</w:t>
      </w:r>
    </w:p>
    <w:p w:rsidR="00D26495" w:rsidRDefault="00D26495" w:rsidP="006B21B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"СТАТЬЯ 1. ОСНОВНЫЕ ПОНЯТИЯ</w:t>
      </w:r>
    </w:p>
    <w:p w:rsidR="00D26495" w:rsidRDefault="00D26495" w:rsidP="006B21B9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925DC6" w:rsidRPr="00DC4EFB" w:rsidRDefault="007471CB" w:rsidP="006B21B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C4EFB">
        <w:rPr>
          <w:szCs w:val="28"/>
        </w:rPr>
        <w:t>Понятия, используемые в настоящем Законе, применяются в том же значении, что и в Федеральном законе от 24 июня 1998 года №</w:t>
      </w:r>
      <w:r w:rsidR="00D26495" w:rsidRPr="00DC4EFB">
        <w:rPr>
          <w:szCs w:val="28"/>
        </w:rPr>
        <w:t xml:space="preserve"> 89-ФЗ "Об отходах производства и потребления"</w:t>
      </w:r>
      <w:proofErr w:type="gramStart"/>
      <w:r w:rsidR="00D26495" w:rsidRPr="00DC4EFB">
        <w:rPr>
          <w:szCs w:val="28"/>
        </w:rPr>
        <w:t>."</w:t>
      </w:r>
      <w:proofErr w:type="gramEnd"/>
      <w:r w:rsidR="00925DC6" w:rsidRPr="00DC4EFB">
        <w:rPr>
          <w:szCs w:val="28"/>
        </w:rPr>
        <w:t>;</w:t>
      </w:r>
    </w:p>
    <w:p w:rsidR="003C2AC2" w:rsidRPr="00DC4EFB" w:rsidRDefault="00925DC6" w:rsidP="006B21B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C4EFB">
        <w:rPr>
          <w:szCs w:val="28"/>
        </w:rPr>
        <w:t>2)</w:t>
      </w:r>
      <w:r w:rsidR="003C2AC2" w:rsidRPr="00DC4EFB">
        <w:rPr>
          <w:szCs w:val="28"/>
        </w:rPr>
        <w:t>в статье 2:</w:t>
      </w:r>
    </w:p>
    <w:p w:rsidR="003C2AC2" w:rsidRPr="00DC4EFB" w:rsidRDefault="003C2AC2" w:rsidP="006B21B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C4EFB">
        <w:rPr>
          <w:szCs w:val="28"/>
        </w:rPr>
        <w:t>а</w:t>
      </w:r>
      <w:proofErr w:type="gramStart"/>
      <w:r w:rsidRPr="00DC4EFB">
        <w:rPr>
          <w:szCs w:val="28"/>
        </w:rPr>
        <w:t>)н</w:t>
      </w:r>
      <w:proofErr w:type="gramEnd"/>
      <w:r w:rsidRPr="00DC4EFB">
        <w:rPr>
          <w:szCs w:val="28"/>
        </w:rPr>
        <w:t>аименование дополнить словами "производства и потребления";</w:t>
      </w:r>
    </w:p>
    <w:p w:rsidR="003C2AC2" w:rsidRDefault="003C2AC2" w:rsidP="006B21B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C4EFB">
        <w:rPr>
          <w:szCs w:val="28"/>
        </w:rPr>
        <w:t>б</w:t>
      </w:r>
      <w:proofErr w:type="gramStart"/>
      <w:r w:rsidRPr="00DC4EFB">
        <w:rPr>
          <w:szCs w:val="28"/>
        </w:rPr>
        <w:t>)п</w:t>
      </w:r>
      <w:proofErr w:type="gramEnd"/>
      <w:r w:rsidRPr="00DC4EFB">
        <w:rPr>
          <w:szCs w:val="28"/>
        </w:rPr>
        <w:t>осле слов "в области обращения с отходами" дополнить словами "производства и потребления (далее - отходы)</w:t>
      </w:r>
      <w:r w:rsidR="00DC4EFB">
        <w:rPr>
          <w:szCs w:val="28"/>
        </w:rPr>
        <w:t>"</w:t>
      </w:r>
      <w:r w:rsidRPr="00DC4EFB">
        <w:rPr>
          <w:szCs w:val="28"/>
        </w:rPr>
        <w:t>;</w:t>
      </w:r>
    </w:p>
    <w:p w:rsidR="005B0A3E" w:rsidRDefault="003C2AC2" w:rsidP="006B21B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3)</w:t>
      </w:r>
      <w:r w:rsidR="005B0A3E">
        <w:rPr>
          <w:szCs w:val="28"/>
        </w:rPr>
        <w:t>в статье 5:</w:t>
      </w:r>
    </w:p>
    <w:p w:rsidR="00D26495" w:rsidRDefault="00D26495" w:rsidP="006B21B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2:</w:t>
      </w:r>
    </w:p>
    <w:p w:rsidR="007127DD" w:rsidRDefault="007127DD" w:rsidP="006B21B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пункте 3 слово "определение" заменить словом "установление";</w:t>
      </w:r>
    </w:p>
    <w:p w:rsidR="005B0A3E" w:rsidRDefault="005B0A3E" w:rsidP="006B21B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пункте 4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 слова "сбора твердых коммунальных отходов (в том числе их раздельного сбора)" заменить словами "накопления твердых коммунальных отходов (в том числе их раздельного накопления)";</w:t>
      </w:r>
    </w:p>
    <w:p w:rsidR="00D26495" w:rsidRPr="00D26495" w:rsidRDefault="00D26495" w:rsidP="006B21B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пункте 4</w:t>
      </w:r>
      <w:r>
        <w:rPr>
          <w:szCs w:val="28"/>
          <w:vertAlign w:val="superscript"/>
        </w:rPr>
        <w:t xml:space="preserve">4 </w:t>
      </w:r>
      <w:r>
        <w:rPr>
          <w:szCs w:val="28"/>
        </w:rPr>
        <w:t>слова "сбора и" исключить;</w:t>
      </w:r>
    </w:p>
    <w:p w:rsidR="00925DC6" w:rsidRDefault="005B0A3E" w:rsidP="006B21B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="007B25A5">
        <w:rPr>
          <w:szCs w:val="28"/>
        </w:rPr>
        <w:t>в</w:t>
      </w:r>
      <w:proofErr w:type="gramEnd"/>
      <w:r w:rsidR="007B25A5">
        <w:rPr>
          <w:szCs w:val="28"/>
        </w:rPr>
        <w:t xml:space="preserve"> части 3:</w:t>
      </w:r>
    </w:p>
    <w:p w:rsidR="007B25A5" w:rsidRDefault="007B25A5" w:rsidP="006B21B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пункте 7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слова "операторов по обращению с твердыми коммунальными отходами, осуществляющих регулируемые виды деятельности" исключить;</w:t>
      </w:r>
    </w:p>
    <w:p w:rsidR="005B0A3E" w:rsidRDefault="007B25A5" w:rsidP="006B21B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пункте 7</w:t>
      </w:r>
      <w:r>
        <w:rPr>
          <w:szCs w:val="28"/>
          <w:vertAlign w:val="superscript"/>
        </w:rPr>
        <w:t xml:space="preserve">2 </w:t>
      </w:r>
      <w:r>
        <w:rPr>
          <w:szCs w:val="28"/>
        </w:rPr>
        <w:t xml:space="preserve">слова </w:t>
      </w:r>
      <w:r w:rsidR="005B0A3E">
        <w:rPr>
          <w:szCs w:val="28"/>
        </w:rPr>
        <w:t>"операторов по обращению с твердыми коммунальными отходами, осуществляющих регулируемые виды деятельности" исключить;</w:t>
      </w:r>
    </w:p>
    <w:p w:rsidR="005B0A3E" w:rsidRDefault="005B0A3E" w:rsidP="006B21B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lastRenderedPageBreak/>
        <w:t>в пункте 7</w:t>
      </w:r>
      <w:r>
        <w:rPr>
          <w:szCs w:val="28"/>
          <w:vertAlign w:val="superscript"/>
        </w:rPr>
        <w:t xml:space="preserve">5 </w:t>
      </w:r>
      <w:r>
        <w:rPr>
          <w:szCs w:val="28"/>
        </w:rPr>
        <w:t>слова "сбору (в то</w:t>
      </w:r>
      <w:r w:rsidR="009E75C5">
        <w:rPr>
          <w:szCs w:val="28"/>
        </w:rPr>
        <w:t>м числе раздельному сбору)</w:t>
      </w:r>
      <w:r>
        <w:rPr>
          <w:szCs w:val="28"/>
        </w:rPr>
        <w:t>" заменить словами "накоплению (в том числе р</w:t>
      </w:r>
      <w:r w:rsidR="009E75C5">
        <w:rPr>
          <w:szCs w:val="28"/>
        </w:rPr>
        <w:t>аздельному накоплению), сбору</w:t>
      </w:r>
      <w:r w:rsidR="00D26495">
        <w:rPr>
          <w:szCs w:val="28"/>
        </w:rPr>
        <w:t>";</w:t>
      </w:r>
    </w:p>
    <w:p w:rsidR="0010475F" w:rsidRPr="00DC4EFB" w:rsidRDefault="003C2AC2" w:rsidP="006B21B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C4EFB">
        <w:rPr>
          <w:szCs w:val="28"/>
        </w:rPr>
        <w:t>4</w:t>
      </w:r>
      <w:r w:rsidR="003F032B" w:rsidRPr="00DC4EFB">
        <w:rPr>
          <w:szCs w:val="28"/>
        </w:rPr>
        <w:t>)</w:t>
      </w:r>
      <w:r w:rsidR="0010475F" w:rsidRPr="00DC4EFB">
        <w:rPr>
          <w:szCs w:val="28"/>
        </w:rPr>
        <w:t>в статье 8:</w:t>
      </w:r>
    </w:p>
    <w:p w:rsidR="00D26495" w:rsidRPr="00DC4EFB" w:rsidRDefault="0010475F" w:rsidP="006B21B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C4EFB">
        <w:rPr>
          <w:szCs w:val="28"/>
        </w:rPr>
        <w:t>а</w:t>
      </w:r>
      <w:proofErr w:type="gramStart"/>
      <w:r w:rsidRPr="00DC4EFB">
        <w:rPr>
          <w:szCs w:val="28"/>
        </w:rPr>
        <w:t>)</w:t>
      </w:r>
      <w:r w:rsidR="00D26495" w:rsidRPr="00DC4EFB">
        <w:rPr>
          <w:szCs w:val="28"/>
        </w:rPr>
        <w:t>ч</w:t>
      </w:r>
      <w:proofErr w:type="gramEnd"/>
      <w:r w:rsidR="00D26495" w:rsidRPr="00DC4EFB">
        <w:rPr>
          <w:szCs w:val="28"/>
        </w:rPr>
        <w:t>аст</w:t>
      </w:r>
      <w:r w:rsidR="003F032B" w:rsidRPr="00DC4EFB">
        <w:rPr>
          <w:szCs w:val="28"/>
        </w:rPr>
        <w:t>ь</w:t>
      </w:r>
      <w:r w:rsidR="00D26495" w:rsidRPr="00DC4EFB">
        <w:rPr>
          <w:szCs w:val="28"/>
        </w:rPr>
        <w:t xml:space="preserve"> 1 </w:t>
      </w:r>
      <w:r w:rsidR="00764F7A" w:rsidRPr="00DC4EFB">
        <w:rPr>
          <w:szCs w:val="28"/>
        </w:rPr>
        <w:t>изложить в следующей редакции</w:t>
      </w:r>
      <w:r w:rsidR="009B4E7B" w:rsidRPr="00DC4EFB">
        <w:rPr>
          <w:szCs w:val="28"/>
        </w:rPr>
        <w:t>:</w:t>
      </w:r>
    </w:p>
    <w:p w:rsidR="00596C61" w:rsidRPr="00DC4EFB" w:rsidRDefault="00D26495" w:rsidP="006B21B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C4EFB">
        <w:rPr>
          <w:szCs w:val="28"/>
        </w:rPr>
        <w:t>"</w:t>
      </w:r>
      <w:r w:rsidR="00764F7A" w:rsidRPr="00DC4EFB">
        <w:rPr>
          <w:szCs w:val="28"/>
        </w:rPr>
        <w:t>1.</w:t>
      </w:r>
      <w:r w:rsidR="0010475F" w:rsidRPr="00DC4EFB">
        <w:rPr>
          <w:szCs w:val="28"/>
        </w:rPr>
        <w:t xml:space="preserve">Краевой кадастр отходов представляет собой периодически пополняемый систематизированный свод данных об отходах, </w:t>
      </w:r>
      <w:r w:rsidR="004E6947">
        <w:rPr>
          <w:szCs w:val="28"/>
        </w:rPr>
        <w:t>включающий в себя</w:t>
      </w:r>
      <w:r w:rsidR="0010475F" w:rsidRPr="00DC4EFB">
        <w:rPr>
          <w:szCs w:val="28"/>
        </w:rPr>
        <w:t xml:space="preserve"> данны</w:t>
      </w:r>
      <w:r w:rsidR="004E6947">
        <w:rPr>
          <w:szCs w:val="28"/>
        </w:rPr>
        <w:t>е</w:t>
      </w:r>
      <w:r w:rsidR="0010475F" w:rsidRPr="00DC4EFB">
        <w:rPr>
          <w:szCs w:val="28"/>
        </w:rPr>
        <w:t>, представляемы</w:t>
      </w:r>
      <w:r w:rsidR="004E6947">
        <w:rPr>
          <w:szCs w:val="28"/>
        </w:rPr>
        <w:t>е</w:t>
      </w:r>
      <w:r w:rsidR="0010475F" w:rsidRPr="00DC4EFB">
        <w:rPr>
          <w:szCs w:val="28"/>
        </w:rPr>
        <w:t xml:space="preserve"> органами местного самоуправления, а также индивидуальными предпринимателями, юридическими лицами, в процессе осуществления которыми хозяйственной и (или) иной деятельности образуются отходы</w:t>
      </w:r>
      <w:proofErr w:type="gramStart"/>
      <w:r w:rsidR="00596C61" w:rsidRPr="00DC4EFB">
        <w:rPr>
          <w:szCs w:val="28"/>
        </w:rPr>
        <w:t>.</w:t>
      </w:r>
      <w:r w:rsidR="0010475F" w:rsidRPr="00DC4EFB">
        <w:rPr>
          <w:szCs w:val="28"/>
        </w:rPr>
        <w:t>";</w:t>
      </w:r>
      <w:r w:rsidR="00764F7A" w:rsidRPr="00DC4EFB">
        <w:rPr>
          <w:szCs w:val="28"/>
        </w:rPr>
        <w:t xml:space="preserve"> </w:t>
      </w:r>
      <w:proofErr w:type="gramEnd"/>
    </w:p>
    <w:p w:rsidR="00D26495" w:rsidRPr="00DC4EFB" w:rsidRDefault="0010475F" w:rsidP="006B21B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C4EFB">
        <w:rPr>
          <w:szCs w:val="28"/>
        </w:rPr>
        <w:t>б</w:t>
      </w:r>
      <w:proofErr w:type="gramStart"/>
      <w:r w:rsidRPr="00DC4EFB">
        <w:rPr>
          <w:szCs w:val="28"/>
        </w:rPr>
        <w:t>)ч</w:t>
      </w:r>
      <w:proofErr w:type="gramEnd"/>
      <w:r w:rsidRPr="00DC4EFB">
        <w:rPr>
          <w:szCs w:val="28"/>
        </w:rPr>
        <w:t>асть 3 изложить в следующей редакции:</w:t>
      </w:r>
    </w:p>
    <w:p w:rsidR="0010475F" w:rsidRPr="0010475F" w:rsidRDefault="0010475F" w:rsidP="006B21B9">
      <w:pPr>
        <w:autoSpaceDE w:val="0"/>
        <w:autoSpaceDN w:val="0"/>
        <w:adjustRightInd w:val="0"/>
        <w:ind w:firstLine="720"/>
        <w:jc w:val="both"/>
        <w:rPr>
          <w:rFonts w:eastAsiaTheme="minorHAnsi"/>
          <w:szCs w:val="28"/>
          <w:lang w:eastAsia="en-US"/>
        </w:rPr>
      </w:pPr>
      <w:r w:rsidRPr="00DC4EFB">
        <w:rPr>
          <w:rFonts w:eastAsiaTheme="minorHAnsi"/>
          <w:szCs w:val="28"/>
          <w:lang w:eastAsia="en-US"/>
        </w:rPr>
        <w:t xml:space="preserve">"3.Краевой кадастр отходов </w:t>
      </w:r>
      <w:r w:rsidR="007127DD">
        <w:rPr>
          <w:rFonts w:eastAsiaTheme="minorHAnsi"/>
          <w:szCs w:val="28"/>
          <w:lang w:eastAsia="en-US"/>
        </w:rPr>
        <w:t>ведется</w:t>
      </w:r>
      <w:r w:rsidRPr="00DC4EFB">
        <w:rPr>
          <w:rFonts w:eastAsiaTheme="minorHAnsi"/>
          <w:szCs w:val="28"/>
          <w:lang w:eastAsia="en-US"/>
        </w:rPr>
        <w:t xml:space="preserve"> уполномоченным органом исполнительной власти Приморского края, осуществляющим в пределах своих полномочий государственное управление в сфере охраны окружающей среды, в порядке, </w:t>
      </w:r>
      <w:r w:rsidR="007127DD">
        <w:rPr>
          <w:rFonts w:eastAsiaTheme="minorHAnsi"/>
          <w:szCs w:val="28"/>
          <w:lang w:eastAsia="en-US"/>
        </w:rPr>
        <w:t>установленном</w:t>
      </w:r>
      <w:r w:rsidRPr="00DC4EFB">
        <w:rPr>
          <w:rFonts w:eastAsiaTheme="minorHAnsi"/>
          <w:szCs w:val="28"/>
          <w:lang w:eastAsia="en-US"/>
        </w:rPr>
        <w:t xml:space="preserve"> Администрацией Приморского края</w:t>
      </w:r>
      <w:proofErr w:type="gramStart"/>
      <w:r w:rsidRPr="00DC4EFB">
        <w:rPr>
          <w:rFonts w:eastAsiaTheme="minorHAnsi"/>
          <w:szCs w:val="28"/>
          <w:lang w:eastAsia="en-US"/>
        </w:rPr>
        <w:t>.".</w:t>
      </w:r>
      <w:proofErr w:type="gramEnd"/>
    </w:p>
    <w:p w:rsidR="007B25A5" w:rsidRDefault="007B25A5" w:rsidP="006B21B9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6A123B" w:rsidRDefault="006A123B" w:rsidP="006B21B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СТАТЬЯ 2.</w:t>
      </w:r>
    </w:p>
    <w:p w:rsidR="006A123B" w:rsidRDefault="006A123B" w:rsidP="006B21B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6A123B" w:rsidRDefault="006A123B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A123B" w:rsidRDefault="006A123B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A123B" w:rsidRDefault="006A123B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A123B" w:rsidRDefault="006A123B" w:rsidP="006A123B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Временно </w:t>
      </w:r>
      <w:proofErr w:type="gramStart"/>
      <w:r>
        <w:rPr>
          <w:color w:val="000000"/>
          <w:sz w:val="28"/>
          <w:szCs w:val="28"/>
        </w:rPr>
        <w:t>исполняющий</w:t>
      </w:r>
      <w:proofErr w:type="gramEnd"/>
      <w:r>
        <w:rPr>
          <w:color w:val="000000"/>
          <w:sz w:val="28"/>
          <w:szCs w:val="28"/>
        </w:rPr>
        <w:t xml:space="preserve"> обязанности</w:t>
      </w:r>
    </w:p>
    <w:p w:rsidR="006A123B" w:rsidRDefault="006A123B" w:rsidP="006A123B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Губернатора края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А.В. Тарасенко</w:t>
      </w:r>
    </w:p>
    <w:p w:rsidR="006A123B" w:rsidRPr="005B0A3E" w:rsidRDefault="006A123B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sectPr w:rsidR="006A123B" w:rsidRPr="005B0A3E" w:rsidSect="009B4E7B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5418" w:rsidRDefault="008A5418">
      <w:r>
        <w:separator/>
      </w:r>
    </w:p>
  </w:endnote>
  <w:endnote w:type="continuationSeparator" w:id="0">
    <w:p w:rsidR="008A5418" w:rsidRDefault="008A5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5418" w:rsidRDefault="008A5418">
      <w:r>
        <w:separator/>
      </w:r>
    </w:p>
  </w:footnote>
  <w:footnote w:type="continuationSeparator" w:id="0">
    <w:p w:rsidR="008A5418" w:rsidRDefault="008A54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6804110"/>
      <w:docPartObj>
        <w:docPartGallery w:val="Page Numbers (Top of Page)"/>
        <w:docPartUnique/>
      </w:docPartObj>
    </w:sdtPr>
    <w:sdtEndPr/>
    <w:sdtContent>
      <w:p w:rsidR="009B4E7B" w:rsidRDefault="009B4E7B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45F9">
          <w:rPr>
            <w:noProof/>
          </w:rPr>
          <w:t>2</w:t>
        </w:r>
        <w:r>
          <w:fldChar w:fldCharType="end"/>
        </w:r>
      </w:p>
    </w:sdtContent>
  </w:sdt>
  <w:p w:rsidR="0032326E" w:rsidRDefault="0032326E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695"/>
    <w:rsid w:val="0010475F"/>
    <w:rsid w:val="00150AD7"/>
    <w:rsid w:val="001C77EC"/>
    <w:rsid w:val="002445F9"/>
    <w:rsid w:val="002A338D"/>
    <w:rsid w:val="0032326E"/>
    <w:rsid w:val="00372B1E"/>
    <w:rsid w:val="003C2AC2"/>
    <w:rsid w:val="003F032B"/>
    <w:rsid w:val="004E6947"/>
    <w:rsid w:val="005553BD"/>
    <w:rsid w:val="00596C61"/>
    <w:rsid w:val="005B0A3E"/>
    <w:rsid w:val="005E19B6"/>
    <w:rsid w:val="006A123B"/>
    <w:rsid w:val="006B21B9"/>
    <w:rsid w:val="007127DD"/>
    <w:rsid w:val="007471CB"/>
    <w:rsid w:val="00764F7A"/>
    <w:rsid w:val="007B25A5"/>
    <w:rsid w:val="008A5418"/>
    <w:rsid w:val="008B64BD"/>
    <w:rsid w:val="00925DC6"/>
    <w:rsid w:val="00927695"/>
    <w:rsid w:val="00972C6B"/>
    <w:rsid w:val="009A0FC2"/>
    <w:rsid w:val="009B4E7B"/>
    <w:rsid w:val="009E75C5"/>
    <w:rsid w:val="00B40676"/>
    <w:rsid w:val="00BF0A8B"/>
    <w:rsid w:val="00D26495"/>
    <w:rsid w:val="00DC4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A123B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9B4E7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A123B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9B4E7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природопольз..dot</Template>
  <TotalTime>80</TotalTime>
  <Pages>2</Pages>
  <Words>372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15</cp:revision>
  <cp:lastPrinted>2003-08-29T04:29:00Z</cp:lastPrinted>
  <dcterms:created xsi:type="dcterms:W3CDTF">2018-01-25T23:16:00Z</dcterms:created>
  <dcterms:modified xsi:type="dcterms:W3CDTF">2018-02-08T02:13:00Z</dcterms:modified>
</cp:coreProperties>
</file>