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CB23FF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 w:rsidR="005F7E5E">
              <w:br/>
            </w:r>
            <w:bookmarkStart w:id="0" w:name="_GoBack"/>
            <w:bookmarkEnd w:id="0"/>
            <w:r>
              <w:t>"</w:t>
            </w:r>
            <w:r w:rsidR="00CB23FF">
              <w:t>Об отходах производства и потребления в Приморском крае</w:t>
            </w:r>
            <w:r>
              <w:t>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 xml:space="preserve">1.Принять проект закона Приморского края "О внесении изменений в Закон Приморского края </w:t>
      </w:r>
      <w:r w:rsidR="00CB23FF">
        <w:t>"Об отходах производства и потребления в Приморском крае"</w:t>
      </w:r>
      <w:r>
        <w:t xml:space="preserve"> 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</w:t>
      </w:r>
      <w:r w:rsidR="005C547C">
        <w:t>ых</w:t>
      </w:r>
      <w:r>
        <w:t xml:space="preserve"> поправ</w:t>
      </w:r>
      <w:r w:rsidR="005C547C">
        <w:t>ок</w:t>
      </w:r>
      <w:r>
        <w:t xml:space="preserve">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</w:t>
      </w:r>
      <w:r w:rsidR="001532EF">
        <w:t xml:space="preserve">      </w:t>
      </w:r>
      <w:r>
        <w:t xml:space="preserve">      </w:t>
      </w:r>
      <w:r w:rsidR="001532EF">
        <w:t>А.И. 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9AC" w:rsidRDefault="007919AC">
      <w:r>
        <w:separator/>
      </w:r>
    </w:p>
  </w:endnote>
  <w:endnote w:type="continuationSeparator" w:id="0">
    <w:p w:rsidR="007919AC" w:rsidRDefault="00791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9AC" w:rsidRDefault="007919AC">
      <w:r>
        <w:separator/>
      </w:r>
    </w:p>
  </w:footnote>
  <w:footnote w:type="continuationSeparator" w:id="0">
    <w:p w:rsidR="007919AC" w:rsidRDefault="00791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32EF"/>
    <w:rsid w:val="00155F7F"/>
    <w:rsid w:val="002C7E1F"/>
    <w:rsid w:val="003325F4"/>
    <w:rsid w:val="00392E21"/>
    <w:rsid w:val="004B69FA"/>
    <w:rsid w:val="004D1A01"/>
    <w:rsid w:val="005A6019"/>
    <w:rsid w:val="005C547C"/>
    <w:rsid w:val="005E6130"/>
    <w:rsid w:val="005F7E5E"/>
    <w:rsid w:val="00695A4A"/>
    <w:rsid w:val="006D45E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23FF"/>
    <w:rsid w:val="00CE19DF"/>
    <w:rsid w:val="00D02716"/>
    <w:rsid w:val="00D454BC"/>
    <w:rsid w:val="00DF01B2"/>
    <w:rsid w:val="00DF4430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37</TotalTime>
  <Pages>1</Pages>
  <Words>106</Words>
  <Characters>877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7</cp:revision>
  <cp:lastPrinted>2018-02-05T01:51:00Z</cp:lastPrinted>
  <dcterms:created xsi:type="dcterms:W3CDTF">2015-10-08T02:05:00Z</dcterms:created>
  <dcterms:modified xsi:type="dcterms:W3CDTF">2018-02-05T01:52:00Z</dcterms:modified>
</cp:coreProperties>
</file>