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0305B5">
            <w:pPr>
              <w:ind w:left="34"/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0762DB">
              <w:t>"О внесении изменени</w:t>
            </w:r>
            <w:r w:rsidR="005072FD">
              <w:t>й</w:t>
            </w:r>
            <w:r w:rsidR="00303287">
              <w:t xml:space="preserve"> </w:t>
            </w:r>
            <w:r w:rsidR="000762DB">
              <w:t>в</w:t>
            </w:r>
            <w:r w:rsidR="000305B5">
              <w:t xml:space="preserve"> Закон Приморского края </w:t>
            </w:r>
            <w:r w:rsidR="00902191">
              <w:rPr>
                <w:bCs/>
              </w:rPr>
              <w:t>"</w:t>
            </w:r>
            <w:r w:rsidR="000305B5">
              <w:rPr>
                <w:bCs/>
              </w:rPr>
              <w:t>О развитии сельского хозяйства в Приморском крае"</w:t>
            </w:r>
          </w:p>
        </w:tc>
      </w:tr>
    </w:tbl>
    <w:p w:rsidR="000E4AAC" w:rsidRDefault="000E4AAC" w:rsidP="000305B5">
      <w:pPr>
        <w:pStyle w:val="a5"/>
        <w:ind w:firstLine="0"/>
      </w:pPr>
    </w:p>
    <w:p w:rsidR="00C14CF3" w:rsidRDefault="00C14CF3" w:rsidP="00B50F2A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B50F2A">
      <w:pPr>
        <w:pStyle w:val="a5"/>
        <w:ind w:firstLine="709"/>
      </w:pPr>
    </w:p>
    <w:p w:rsidR="00C14CF3" w:rsidRDefault="00C14CF3" w:rsidP="000305B5">
      <w:pPr>
        <w:pStyle w:val="a5"/>
        <w:ind w:firstLine="0"/>
      </w:pPr>
      <w:r>
        <w:t>ПОСТАНОВЛЯЕТ:</w:t>
      </w:r>
    </w:p>
    <w:p w:rsidR="00C14CF3" w:rsidRDefault="00C14CF3" w:rsidP="000305B5">
      <w:pPr>
        <w:pStyle w:val="a5"/>
        <w:ind w:firstLine="0"/>
      </w:pPr>
    </w:p>
    <w:p w:rsidR="00C14CF3" w:rsidRDefault="00C14CF3" w:rsidP="00B50F2A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>Приморского края "О внесении изменений в Закон Приморского края</w:t>
      </w:r>
      <w:r w:rsidR="005072FD">
        <w:t xml:space="preserve"> </w:t>
      </w:r>
      <w:r w:rsidR="00D05739" w:rsidRPr="00D05739">
        <w:t>"</w:t>
      </w:r>
      <w:r w:rsidR="000305B5">
        <w:rPr>
          <w:bCs/>
        </w:rPr>
        <w:t>О развитии сельского хозяйства в Приморском крае</w:t>
      </w:r>
      <w:r w:rsidR="00D05739" w:rsidRPr="00D05739">
        <w:t>"</w:t>
      </w:r>
      <w:r w:rsidR="003837EA">
        <w:t>.</w:t>
      </w:r>
      <w:r w:rsidR="00D05739" w:rsidRPr="00D05739">
        <w:t xml:space="preserve"> </w:t>
      </w:r>
    </w:p>
    <w:p w:rsidR="001C17BF" w:rsidRDefault="001C17BF" w:rsidP="00B50F2A">
      <w:pPr>
        <w:shd w:val="clear" w:color="auto" w:fill="FFFFFF"/>
        <w:ind w:firstLine="709"/>
        <w:jc w:val="both"/>
      </w:pPr>
    </w:p>
    <w:p w:rsidR="001C17BF" w:rsidRDefault="00B33DC7" w:rsidP="00B50F2A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B50F2A">
      <w:pPr>
        <w:pStyle w:val="a5"/>
        <w:ind w:firstLine="709"/>
      </w:pPr>
    </w:p>
    <w:p w:rsidR="00C14CF3" w:rsidRDefault="00B33DC7" w:rsidP="00B50F2A">
      <w:pPr>
        <w:pStyle w:val="a5"/>
        <w:ind w:firstLine="709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0305B5">
      <w:pPr>
        <w:pStyle w:val="a5"/>
        <w:ind w:firstLine="0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2FA" w:rsidRDefault="009432FA" w:rsidP="00441D5E">
      <w:pPr>
        <w:pStyle w:val="1"/>
      </w:pPr>
      <w:r>
        <w:separator/>
      </w:r>
    </w:p>
  </w:endnote>
  <w:endnote w:type="continuationSeparator" w:id="0">
    <w:p w:rsidR="009432FA" w:rsidRDefault="009432FA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2FA" w:rsidRDefault="009432FA" w:rsidP="00441D5E">
      <w:pPr>
        <w:pStyle w:val="1"/>
      </w:pPr>
      <w:r>
        <w:separator/>
      </w:r>
    </w:p>
  </w:footnote>
  <w:footnote w:type="continuationSeparator" w:id="0">
    <w:p w:rsidR="009432FA" w:rsidRDefault="009432FA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305B5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112AE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93A82"/>
    <w:rsid w:val="00296104"/>
    <w:rsid w:val="002B312F"/>
    <w:rsid w:val="002B7166"/>
    <w:rsid w:val="002D7F39"/>
    <w:rsid w:val="00303287"/>
    <w:rsid w:val="003160A3"/>
    <w:rsid w:val="00341978"/>
    <w:rsid w:val="00356840"/>
    <w:rsid w:val="003837EA"/>
    <w:rsid w:val="003E55FF"/>
    <w:rsid w:val="003F1EEB"/>
    <w:rsid w:val="00417B13"/>
    <w:rsid w:val="00420E21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523EF"/>
    <w:rsid w:val="006672A8"/>
    <w:rsid w:val="00675E29"/>
    <w:rsid w:val="00693028"/>
    <w:rsid w:val="00693F3B"/>
    <w:rsid w:val="006951FA"/>
    <w:rsid w:val="006A4054"/>
    <w:rsid w:val="006E17D8"/>
    <w:rsid w:val="00704D42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410E3"/>
    <w:rsid w:val="00852754"/>
    <w:rsid w:val="00870422"/>
    <w:rsid w:val="008A10C4"/>
    <w:rsid w:val="008A463B"/>
    <w:rsid w:val="008A5CE3"/>
    <w:rsid w:val="00902191"/>
    <w:rsid w:val="00934EE0"/>
    <w:rsid w:val="009432FA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6311E"/>
    <w:rsid w:val="00A740D8"/>
    <w:rsid w:val="00A95412"/>
    <w:rsid w:val="00AC348F"/>
    <w:rsid w:val="00AC7EC6"/>
    <w:rsid w:val="00B00AE4"/>
    <w:rsid w:val="00B33DC7"/>
    <w:rsid w:val="00B50F2A"/>
    <w:rsid w:val="00B57A4E"/>
    <w:rsid w:val="00B645BC"/>
    <w:rsid w:val="00B741AD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05739"/>
    <w:rsid w:val="00D21C5A"/>
    <w:rsid w:val="00D27AE0"/>
    <w:rsid w:val="00D61CA7"/>
    <w:rsid w:val="00D65508"/>
    <w:rsid w:val="00D6615C"/>
    <w:rsid w:val="00DA3639"/>
    <w:rsid w:val="00E37D4F"/>
    <w:rsid w:val="00E400D5"/>
    <w:rsid w:val="00E96580"/>
    <w:rsid w:val="00EA1A39"/>
    <w:rsid w:val="00EA4365"/>
    <w:rsid w:val="00EB4807"/>
    <w:rsid w:val="00EC1DD4"/>
    <w:rsid w:val="00EE5F0C"/>
    <w:rsid w:val="00F029DE"/>
    <w:rsid w:val="00F14446"/>
    <w:rsid w:val="00F30F1E"/>
    <w:rsid w:val="00F41BB7"/>
    <w:rsid w:val="00F506F2"/>
    <w:rsid w:val="00F64171"/>
    <w:rsid w:val="00F64340"/>
    <w:rsid w:val="00F72965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81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pishun_s_n</cp:lastModifiedBy>
  <cp:revision>2</cp:revision>
  <cp:lastPrinted>2018-01-23T05:30:00Z</cp:lastPrinted>
  <dcterms:created xsi:type="dcterms:W3CDTF">2018-02-12T00:21:00Z</dcterms:created>
  <dcterms:modified xsi:type="dcterms:W3CDTF">2018-02-12T00:21:00Z</dcterms:modified>
</cp:coreProperties>
</file>