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90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3715" w:rsidRPr="005B3715" w:rsidRDefault="005B3715" w:rsidP="005B371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B371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7 ЗАКОНА </w:t>
      </w:r>
    </w:p>
    <w:p w:rsidR="005B3715" w:rsidRPr="005B3715" w:rsidRDefault="005B3715" w:rsidP="005B3715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5B3715">
        <w:rPr>
          <w:b/>
          <w:szCs w:val="28"/>
        </w:rPr>
        <w:t>ПРИМОРСКОГО КРАЯ "О ТРАНСПОРТНОМ НАЛОГЕ"</w:t>
      </w:r>
      <w:r w:rsidRPr="005B3715">
        <w:rPr>
          <w:b/>
          <w:bCs/>
          <w:iCs/>
          <w:color w:val="000000"/>
          <w:szCs w:val="28"/>
        </w:rPr>
        <w:t xml:space="preserve"> </w:t>
      </w:r>
    </w:p>
    <w:p w:rsidR="005B3715" w:rsidRPr="005B3715" w:rsidRDefault="005B3715" w:rsidP="005B3715">
      <w:pPr>
        <w:widowControl w:val="0"/>
        <w:ind w:firstLine="709"/>
        <w:jc w:val="both"/>
        <w:rPr>
          <w:szCs w:val="28"/>
        </w:rPr>
      </w:pPr>
    </w:p>
    <w:p w:rsidR="005B3715" w:rsidRPr="005B3715" w:rsidRDefault="005B3715" w:rsidP="005B3715">
      <w:pPr>
        <w:ind w:firstLine="709"/>
        <w:jc w:val="both"/>
        <w:rPr>
          <w:color w:val="000000"/>
          <w:szCs w:val="28"/>
        </w:rPr>
      </w:pPr>
      <w:proofErr w:type="gramStart"/>
      <w:r w:rsidRPr="005B3715">
        <w:rPr>
          <w:szCs w:val="28"/>
        </w:rPr>
        <w:t>Принят</w:t>
      </w:r>
      <w:proofErr w:type="gramEnd"/>
      <w:r w:rsidRPr="005B3715">
        <w:rPr>
          <w:szCs w:val="28"/>
        </w:rPr>
        <w:t xml:space="preserve"> Законодательным Собранием Приморского края 31 января </w:t>
      </w:r>
      <w:r w:rsidRPr="005B3715">
        <w:rPr>
          <w:szCs w:val="28"/>
        </w:rPr>
        <w:br/>
        <w:t xml:space="preserve">2018 года 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3715">
        <w:rPr>
          <w:szCs w:val="28"/>
        </w:rPr>
        <w:t xml:space="preserve">СТАТЬЯ 1. 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B3715">
        <w:rPr>
          <w:szCs w:val="28"/>
        </w:rPr>
        <w:t xml:space="preserve">Внести в статью 7 Закона Приморского края от 28 ноября 2002 года </w:t>
      </w:r>
      <w:r w:rsidRPr="005B3715">
        <w:rPr>
          <w:szCs w:val="28"/>
        </w:rPr>
        <w:br/>
      </w:r>
      <w:proofErr w:type="gramStart"/>
      <w:r w:rsidRPr="005B3715">
        <w:rPr>
          <w:szCs w:val="28"/>
        </w:rPr>
        <w:t xml:space="preserve"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</w:t>
      </w:r>
      <w:proofErr w:type="gramEnd"/>
      <w:r w:rsidRPr="005B3715">
        <w:rPr>
          <w:szCs w:val="28"/>
        </w:rPr>
        <w:t xml:space="preserve">2006, № 122, стр. 2, № 133, стр. 7, № 1, стр. 138; 2007, № 23, стр. 6; 2009, </w:t>
      </w:r>
      <w:r w:rsidRPr="005B3715">
        <w:rPr>
          <w:szCs w:val="28"/>
        </w:rPr>
        <w:br/>
        <w:t xml:space="preserve">№ 101, стр. 18, № 110, стр. 42; 2010, № 138, стр. 3, № 157, стр. 3, № 167, </w:t>
      </w:r>
      <w:r w:rsidRPr="005B3715">
        <w:rPr>
          <w:szCs w:val="28"/>
        </w:rPr>
        <w:br/>
        <w:t xml:space="preserve">стр. 63; 2012, № 27, стр. 63; 2013, № 39, стр. 2, № 52, стр. 36, </w:t>
      </w:r>
      <w:r w:rsidRPr="005B3715">
        <w:rPr>
          <w:szCs w:val="28"/>
        </w:rPr>
        <w:br/>
        <w:t xml:space="preserve">№ 57, стр. 60; </w:t>
      </w:r>
      <w:proofErr w:type="gramStart"/>
      <w:r w:rsidRPr="005B3715">
        <w:rPr>
          <w:szCs w:val="28"/>
        </w:rPr>
        <w:t xml:space="preserve">2014, № 70, стр. 75, № 97, стр. 65; 2016, № 151, стр. 5, № 156, стр. 67, № 10, стр. 9; 2017, № 39, стр. 61) следующие изменения: </w:t>
      </w:r>
      <w:proofErr w:type="gramEnd"/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B3715">
        <w:rPr>
          <w:szCs w:val="28"/>
        </w:rPr>
        <w:t>в пункте 2: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B3715">
        <w:rPr>
          <w:szCs w:val="28"/>
        </w:rPr>
        <w:t xml:space="preserve">в </w:t>
      </w:r>
      <w:hyperlink r:id="rId9" w:history="1">
        <w:r w:rsidRPr="005B3715">
          <w:rPr>
            <w:szCs w:val="28"/>
          </w:rPr>
          <w:t>абзаце четвертом</w:t>
        </w:r>
      </w:hyperlink>
      <w:r w:rsidRPr="005B3715">
        <w:rPr>
          <w:szCs w:val="28"/>
        </w:rPr>
        <w:t xml:space="preserve"> слова "с года выпуска которых прошло от 2 до </w:t>
      </w:r>
      <w:r w:rsidRPr="005B3715">
        <w:rPr>
          <w:szCs w:val="28"/>
        </w:rPr>
        <w:br/>
        <w:t xml:space="preserve">3 лет" заменить </w:t>
      </w:r>
      <w:proofErr w:type="gramStart"/>
      <w:r w:rsidRPr="005B3715">
        <w:rPr>
          <w:szCs w:val="28"/>
        </w:rPr>
        <w:t>словами</w:t>
      </w:r>
      <w:proofErr w:type="gramEnd"/>
      <w:r w:rsidRPr="005B3715">
        <w:rPr>
          <w:szCs w:val="28"/>
        </w:rPr>
        <w:t xml:space="preserve"> "с года выпуска </w:t>
      </w:r>
      <w:proofErr w:type="gramStart"/>
      <w:r w:rsidRPr="005B3715">
        <w:rPr>
          <w:szCs w:val="28"/>
        </w:rPr>
        <w:t>которых</w:t>
      </w:r>
      <w:proofErr w:type="gramEnd"/>
      <w:r w:rsidRPr="005B3715">
        <w:rPr>
          <w:szCs w:val="28"/>
        </w:rPr>
        <w:t xml:space="preserve"> прошло не более 3 лет";</w:t>
      </w:r>
    </w:p>
    <w:p w:rsidR="005B3715" w:rsidRPr="005B3715" w:rsidRDefault="006D3DB4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hyperlink r:id="rId10" w:history="1">
        <w:r w:rsidR="005B3715" w:rsidRPr="005B3715">
          <w:rPr>
            <w:szCs w:val="28"/>
          </w:rPr>
          <w:t>абзац пятый</w:t>
        </w:r>
      </w:hyperlink>
      <w:r w:rsidR="005B3715" w:rsidRPr="005B3715">
        <w:rPr>
          <w:szCs w:val="28"/>
        </w:rPr>
        <w:t xml:space="preserve"> признать утратившим силу;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B3715">
        <w:rPr>
          <w:szCs w:val="28"/>
        </w:rPr>
        <w:t xml:space="preserve">абзац </w:t>
      </w:r>
      <w:hyperlink r:id="rId11" w:history="1">
        <w:r w:rsidRPr="005B3715">
          <w:rPr>
            <w:szCs w:val="28"/>
          </w:rPr>
          <w:t>шестой</w:t>
        </w:r>
      </w:hyperlink>
      <w:r w:rsidRPr="005B3715">
        <w:rPr>
          <w:szCs w:val="28"/>
        </w:rPr>
        <w:t xml:space="preserve"> признать утратившим силу.</w:t>
      </w:r>
    </w:p>
    <w:p w:rsidR="005B3715" w:rsidRPr="005B3715" w:rsidRDefault="005B3715" w:rsidP="005B3715">
      <w:pPr>
        <w:widowControl w:val="0"/>
        <w:shd w:val="clear" w:color="auto" w:fill="FFFFFF"/>
        <w:ind w:firstLine="709"/>
        <w:rPr>
          <w:szCs w:val="28"/>
        </w:rPr>
      </w:pPr>
    </w:p>
    <w:p w:rsidR="005B3715" w:rsidRPr="005B3715" w:rsidRDefault="005B3715" w:rsidP="005B3715">
      <w:pPr>
        <w:widowControl w:val="0"/>
        <w:shd w:val="clear" w:color="auto" w:fill="FFFFFF"/>
        <w:ind w:firstLine="709"/>
        <w:rPr>
          <w:szCs w:val="28"/>
        </w:rPr>
      </w:pPr>
      <w:r w:rsidRPr="005B3715">
        <w:rPr>
          <w:szCs w:val="28"/>
        </w:rPr>
        <w:t>СТАТЬЯ 2.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3715">
        <w:rPr>
          <w:szCs w:val="28"/>
        </w:rPr>
        <w:t xml:space="preserve">Настоящий Закон </w:t>
      </w:r>
      <w:proofErr w:type="gramStart"/>
      <w:r w:rsidRPr="005B3715">
        <w:rPr>
          <w:szCs w:val="28"/>
        </w:rPr>
        <w:t>вступает в силу со дня его официального опубликования и распространяет</w:t>
      </w:r>
      <w:proofErr w:type="gramEnd"/>
      <w:r w:rsidRPr="005B3715">
        <w:rPr>
          <w:szCs w:val="28"/>
        </w:rPr>
        <w:t xml:space="preserve"> свое действие на правоотношения, возникшие с 1 января 2018 года.</w:t>
      </w: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3715" w:rsidRPr="005B3715" w:rsidRDefault="005B3715" w:rsidP="005B371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B3715" w:rsidRPr="005B3715" w:rsidRDefault="005B3715" w:rsidP="005B3715">
      <w:pPr>
        <w:autoSpaceDE w:val="0"/>
        <w:autoSpaceDN w:val="0"/>
        <w:adjustRightInd w:val="0"/>
        <w:jc w:val="both"/>
        <w:rPr>
          <w:szCs w:val="28"/>
        </w:rPr>
      </w:pPr>
      <w:r w:rsidRPr="005B3715">
        <w:rPr>
          <w:szCs w:val="28"/>
        </w:rPr>
        <w:t xml:space="preserve">Временно </w:t>
      </w:r>
      <w:proofErr w:type="gramStart"/>
      <w:r w:rsidRPr="005B3715">
        <w:rPr>
          <w:szCs w:val="28"/>
        </w:rPr>
        <w:t>исполняющий</w:t>
      </w:r>
      <w:proofErr w:type="gramEnd"/>
      <w:r w:rsidRPr="005B3715">
        <w:rPr>
          <w:szCs w:val="28"/>
        </w:rPr>
        <w:t xml:space="preserve"> обязанности </w:t>
      </w:r>
    </w:p>
    <w:p w:rsidR="005B3715" w:rsidRPr="005B3715" w:rsidRDefault="005B3715" w:rsidP="005B3715">
      <w:pPr>
        <w:autoSpaceDE w:val="0"/>
        <w:autoSpaceDN w:val="0"/>
        <w:adjustRightInd w:val="0"/>
        <w:jc w:val="both"/>
        <w:rPr>
          <w:szCs w:val="28"/>
        </w:rPr>
      </w:pPr>
      <w:r w:rsidRPr="005B3715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7876F1" w:rsidRDefault="007876F1" w:rsidP="007876F1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876F1" w:rsidRDefault="007876F1" w:rsidP="007876F1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7876F1" w:rsidRDefault="007876F1" w:rsidP="007876F1">
      <w:r>
        <w:rPr>
          <w:szCs w:val="28"/>
        </w:rPr>
        <w:t>№ 23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7876F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DB4" w:rsidRDefault="006D3DB4">
      <w:r>
        <w:separator/>
      </w:r>
    </w:p>
  </w:endnote>
  <w:endnote w:type="continuationSeparator" w:id="0">
    <w:p w:rsidR="006D3DB4" w:rsidRDefault="006D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DB4" w:rsidRDefault="006D3DB4">
      <w:r>
        <w:separator/>
      </w:r>
    </w:p>
  </w:footnote>
  <w:footnote w:type="continuationSeparator" w:id="0">
    <w:p w:rsidR="006D3DB4" w:rsidRDefault="006D3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715"/>
    <w:rsid w:val="0003291F"/>
    <w:rsid w:val="002B09E1"/>
    <w:rsid w:val="00380EE1"/>
    <w:rsid w:val="003B26E7"/>
    <w:rsid w:val="0047435B"/>
    <w:rsid w:val="005A2827"/>
    <w:rsid w:val="005B3715"/>
    <w:rsid w:val="006D3DB4"/>
    <w:rsid w:val="007876F1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B371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5B37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B3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4AA09C661BC713D6ED41CAC5B555FC0ACD386F5C311A520A2073B1CAE4654CD0B5E388BD78N933B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04AA09C661BC713D6ED41CAC5B555FC0ACD386F5C311A520A2073B1CAE4654CD0B5E388BD78N93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4AA09C661BC713D6ED41CAC5B555FC0ACD386F5C311A520A2073B1CAE4654CD0B5E388BD78N93D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2018-01-31T05:25:00Z</cp:lastPrinted>
  <dcterms:created xsi:type="dcterms:W3CDTF">2018-02-06T00:45:00Z</dcterms:created>
  <dcterms:modified xsi:type="dcterms:W3CDTF">2018-02-06T00:45:00Z</dcterms:modified>
</cp:coreProperties>
</file>