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889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2A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2A62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2A62" w:rsidRPr="00302A62">
              <w:rPr>
                <w:szCs w:val="28"/>
              </w:rPr>
              <w:t>696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2A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2A62" w:rsidP="0094344A">
            <w:pPr>
              <w:ind w:left="-108"/>
              <w:jc w:val="both"/>
            </w:pPr>
            <w:r w:rsidRPr="00302A62">
              <w:t xml:space="preserve">Об изменении в составе комитета Законодательного Собрания по </w:t>
            </w:r>
            <w:proofErr w:type="gramStart"/>
            <w:r w:rsidRPr="00302A62">
              <w:t>продовольственной</w:t>
            </w:r>
            <w:proofErr w:type="gramEnd"/>
            <w:r w:rsidRPr="00302A62">
              <w:t xml:space="preserve"> политике и природопользованию</w:t>
            </w:r>
          </w:p>
          <w:p w:rsidR="000B3FB2" w:rsidRPr="00302A62" w:rsidRDefault="000B3FB2" w:rsidP="0094344A">
            <w:pPr>
              <w:ind w:left="-108"/>
              <w:jc w:val="both"/>
            </w:pPr>
          </w:p>
        </w:tc>
      </w:tr>
    </w:tbl>
    <w:p w:rsidR="00302A62" w:rsidRPr="00302A62" w:rsidRDefault="00302A62" w:rsidP="00302A62">
      <w:pPr>
        <w:ind w:firstLine="709"/>
        <w:jc w:val="both"/>
      </w:pPr>
      <w:proofErr w:type="gramStart"/>
      <w:r w:rsidRPr="00302A62">
        <w:t>В соответствии с пунктом 2.3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  <w:proofErr w:type="gramEnd"/>
    </w:p>
    <w:p w:rsidR="00302A62" w:rsidRPr="00302A62" w:rsidRDefault="00302A62" w:rsidP="00302A62">
      <w:pPr>
        <w:ind w:firstLine="709"/>
        <w:jc w:val="both"/>
      </w:pPr>
    </w:p>
    <w:p w:rsidR="00302A62" w:rsidRPr="00302A62" w:rsidRDefault="00302A62" w:rsidP="00302A62">
      <w:pPr>
        <w:jc w:val="both"/>
      </w:pPr>
      <w:r w:rsidRPr="00302A62">
        <w:t>ПОСТАНОВЛЯЕТ:</w:t>
      </w:r>
    </w:p>
    <w:p w:rsidR="00302A62" w:rsidRPr="00302A62" w:rsidRDefault="00302A62" w:rsidP="00302A62">
      <w:pPr>
        <w:ind w:firstLine="709"/>
        <w:jc w:val="both"/>
      </w:pPr>
    </w:p>
    <w:p w:rsidR="00302A62" w:rsidRPr="00302A62" w:rsidRDefault="00302A62" w:rsidP="00302A62">
      <w:pPr>
        <w:ind w:firstLine="709"/>
        <w:jc w:val="both"/>
      </w:pPr>
      <w:r w:rsidRPr="00302A62">
        <w:t xml:space="preserve">1.Вывести из состава комитета Законодательного Собрания по </w:t>
      </w:r>
      <w:proofErr w:type="gramStart"/>
      <w:r w:rsidRPr="00302A62">
        <w:t>продовольственной</w:t>
      </w:r>
      <w:proofErr w:type="gramEnd"/>
      <w:r w:rsidRPr="00302A62">
        <w:t xml:space="preserve"> политике и природопользованию </w:t>
      </w:r>
      <w:proofErr w:type="spellStart"/>
      <w:r w:rsidRPr="00302A62">
        <w:t>Богданенко</w:t>
      </w:r>
      <w:proofErr w:type="spellEnd"/>
      <w:r w:rsidRPr="00302A62">
        <w:t xml:space="preserve"> Константина Сергеевича.</w:t>
      </w:r>
    </w:p>
    <w:p w:rsidR="00302A62" w:rsidRPr="00302A62" w:rsidRDefault="00302A62" w:rsidP="00302A62">
      <w:pPr>
        <w:ind w:firstLine="709"/>
        <w:jc w:val="both"/>
      </w:pPr>
    </w:p>
    <w:p w:rsidR="00302A62" w:rsidRPr="00302A62" w:rsidRDefault="00302A62" w:rsidP="00302A62">
      <w:pPr>
        <w:ind w:firstLine="709"/>
        <w:jc w:val="both"/>
      </w:pPr>
      <w:r w:rsidRPr="00302A62">
        <w:t xml:space="preserve">2.Изменить численный состав комитета Законодательного Собрания по </w:t>
      </w:r>
      <w:proofErr w:type="gramStart"/>
      <w:r w:rsidRPr="00302A62">
        <w:t>продовольственной</w:t>
      </w:r>
      <w:proofErr w:type="gramEnd"/>
      <w:r w:rsidRPr="00302A62">
        <w:t xml:space="preserve"> политике и природопользованию.</w:t>
      </w:r>
    </w:p>
    <w:p w:rsidR="00302A62" w:rsidRPr="00302A62" w:rsidRDefault="00302A62" w:rsidP="00302A62">
      <w:pPr>
        <w:ind w:firstLine="709"/>
        <w:jc w:val="both"/>
      </w:pPr>
    </w:p>
    <w:p w:rsidR="00302A62" w:rsidRPr="00302A62" w:rsidRDefault="00302A62" w:rsidP="00302A62">
      <w:pPr>
        <w:ind w:firstLine="709"/>
        <w:jc w:val="both"/>
      </w:pPr>
      <w:r w:rsidRPr="00302A62">
        <w:t>3.Настоящее постановление вступает в силу со дня его принятия.</w:t>
      </w:r>
    </w:p>
    <w:p w:rsidR="00302A62" w:rsidRPr="00302A62" w:rsidRDefault="00302A62" w:rsidP="00302A62">
      <w:pPr>
        <w:ind w:firstLine="709"/>
        <w:jc w:val="both"/>
      </w:pPr>
      <w:bookmarkStart w:id="0" w:name="_GoBack"/>
      <w:bookmarkEnd w:id="0"/>
    </w:p>
    <w:p w:rsidR="00302A62" w:rsidRPr="00302A62" w:rsidRDefault="00302A62" w:rsidP="00302A62">
      <w:pPr>
        <w:ind w:firstLine="709"/>
        <w:jc w:val="both"/>
      </w:pPr>
    </w:p>
    <w:p w:rsidR="00302A62" w:rsidRPr="00302A62" w:rsidRDefault="00302A62" w:rsidP="00302A62">
      <w:pPr>
        <w:ind w:firstLine="709"/>
        <w:jc w:val="both"/>
      </w:pPr>
    </w:p>
    <w:p w:rsidR="00302A62" w:rsidRPr="00302A62" w:rsidRDefault="00302A62" w:rsidP="00302A62">
      <w:pPr>
        <w:jc w:val="both"/>
      </w:pPr>
      <w:r w:rsidRPr="00302A62">
        <w:t>Председатель</w:t>
      </w:r>
    </w:p>
    <w:p w:rsidR="00302A62" w:rsidRPr="00302A62" w:rsidRDefault="00302A62" w:rsidP="00302A62">
      <w:pPr>
        <w:jc w:val="both"/>
      </w:pPr>
      <w:r w:rsidRPr="00302A62">
        <w:t>Законодательного Собрания</w:t>
      </w:r>
      <w:r w:rsidRPr="00302A62">
        <w:tab/>
      </w:r>
      <w:r w:rsidRPr="00302A62">
        <w:tab/>
      </w:r>
      <w:r w:rsidRPr="00302A62">
        <w:tab/>
      </w:r>
      <w:r w:rsidRPr="00302A62">
        <w:tab/>
      </w:r>
      <w:r w:rsidRPr="00302A62">
        <w:tab/>
      </w:r>
      <w:r w:rsidRPr="00302A62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BF3" w:rsidRDefault="00EB1BF3">
      <w:r>
        <w:separator/>
      </w:r>
    </w:p>
  </w:endnote>
  <w:endnote w:type="continuationSeparator" w:id="0">
    <w:p w:rsidR="00EB1BF3" w:rsidRDefault="00EB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BF3" w:rsidRDefault="00EB1BF3">
      <w:r>
        <w:separator/>
      </w:r>
    </w:p>
  </w:footnote>
  <w:footnote w:type="continuationSeparator" w:id="0">
    <w:p w:rsidR="00EB1BF3" w:rsidRDefault="00EB1B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2A62"/>
    <w:rsid w:val="00057575"/>
    <w:rsid w:val="000B3FB2"/>
    <w:rsid w:val="000D628E"/>
    <w:rsid w:val="000E5228"/>
    <w:rsid w:val="00123119"/>
    <w:rsid w:val="00155F7F"/>
    <w:rsid w:val="00302A62"/>
    <w:rsid w:val="003325F4"/>
    <w:rsid w:val="00392E21"/>
    <w:rsid w:val="004B69FA"/>
    <w:rsid w:val="004D1A01"/>
    <w:rsid w:val="005A6019"/>
    <w:rsid w:val="005E6130"/>
    <w:rsid w:val="00695A4A"/>
    <w:rsid w:val="006C5138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1BF3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2018-01-31T05:47:00Z</cp:lastPrinted>
  <dcterms:created xsi:type="dcterms:W3CDTF">2018-01-31T05:43:00Z</dcterms:created>
  <dcterms:modified xsi:type="dcterms:W3CDTF">2018-01-31T05:47:00Z</dcterms:modified>
</cp:coreProperties>
</file>