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918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052D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052D3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052D3" w:rsidRPr="003052D3">
              <w:rPr>
                <w:szCs w:val="28"/>
              </w:rPr>
              <w:t>691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052D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052D3" w:rsidP="0094344A">
            <w:pPr>
              <w:ind w:left="-108"/>
              <w:jc w:val="both"/>
            </w:pPr>
            <w:r w:rsidRPr="003052D3">
              <w:t xml:space="preserve">Об установлении запрета на посещение Законодательного Собрания Приморского края представителями средств массовой информации Соединенных Штатов Америки, признанных </w:t>
            </w:r>
            <w:proofErr w:type="spellStart"/>
            <w:proofErr w:type="gramStart"/>
            <w:r w:rsidRPr="003052D3">
              <w:t>иностран</w:t>
            </w:r>
            <w:r>
              <w:t>-</w:t>
            </w:r>
            <w:r w:rsidRPr="003052D3">
              <w:t>ными</w:t>
            </w:r>
            <w:proofErr w:type="spellEnd"/>
            <w:proofErr w:type="gramEnd"/>
            <w:r w:rsidRPr="003052D3">
              <w:t xml:space="preserve"> средствами массовой </w:t>
            </w:r>
            <w:proofErr w:type="spellStart"/>
            <w:r w:rsidRPr="003052D3">
              <w:t>инфор</w:t>
            </w:r>
            <w:r>
              <w:t>-</w:t>
            </w:r>
            <w:r w:rsidRPr="003052D3">
              <w:t>мации</w:t>
            </w:r>
            <w:proofErr w:type="spellEnd"/>
            <w:r w:rsidRPr="003052D3">
              <w:t>, выполняющими функции иностранного агента</w:t>
            </w:r>
          </w:p>
          <w:p w:rsidR="000B3FB2" w:rsidRPr="003052D3" w:rsidRDefault="000B3FB2" w:rsidP="0094344A">
            <w:pPr>
              <w:ind w:left="-108"/>
              <w:jc w:val="both"/>
            </w:pPr>
          </w:p>
        </w:tc>
      </w:tr>
    </w:tbl>
    <w:p w:rsidR="003052D3" w:rsidRPr="003052D3" w:rsidRDefault="003052D3" w:rsidP="003052D3">
      <w:pPr>
        <w:ind w:firstLine="709"/>
        <w:jc w:val="both"/>
      </w:pPr>
      <w:r w:rsidRPr="003052D3">
        <w:t>Законодательное Собрание Приморского края</w:t>
      </w:r>
    </w:p>
    <w:p w:rsidR="003052D3" w:rsidRPr="003052D3" w:rsidRDefault="003052D3" w:rsidP="003052D3">
      <w:pPr>
        <w:ind w:firstLine="709"/>
        <w:jc w:val="both"/>
      </w:pPr>
    </w:p>
    <w:p w:rsidR="003052D3" w:rsidRPr="003052D3" w:rsidRDefault="003052D3" w:rsidP="003052D3">
      <w:pPr>
        <w:jc w:val="both"/>
      </w:pPr>
      <w:r w:rsidRPr="003052D3">
        <w:t>ПОСТАНОВЛЯЕТ:</w:t>
      </w:r>
    </w:p>
    <w:p w:rsidR="003052D3" w:rsidRPr="003052D3" w:rsidRDefault="003052D3" w:rsidP="003052D3">
      <w:pPr>
        <w:ind w:firstLine="709"/>
        <w:jc w:val="both"/>
      </w:pPr>
    </w:p>
    <w:p w:rsidR="003052D3" w:rsidRPr="003052D3" w:rsidRDefault="003052D3" w:rsidP="003052D3">
      <w:pPr>
        <w:ind w:firstLine="709"/>
        <w:jc w:val="both"/>
      </w:pPr>
      <w:r w:rsidRPr="003052D3">
        <w:t xml:space="preserve">1.Установить запрет на посещение Законодательного Собрания Приморского края представителями средств массовой информации Соединенных Штатов Америки, признанных иностранными средствами массовой информации, выполняющими функции иностранного агента. </w:t>
      </w:r>
    </w:p>
    <w:p w:rsidR="003052D3" w:rsidRPr="003052D3" w:rsidRDefault="003052D3" w:rsidP="003052D3">
      <w:pPr>
        <w:ind w:firstLine="709"/>
        <w:jc w:val="both"/>
      </w:pPr>
    </w:p>
    <w:p w:rsidR="003052D3" w:rsidRPr="003052D3" w:rsidRDefault="003052D3" w:rsidP="003052D3">
      <w:pPr>
        <w:ind w:firstLine="709"/>
        <w:jc w:val="both"/>
      </w:pPr>
      <w:r w:rsidRPr="003052D3">
        <w:t>2.Настоящее постановление вступает в силу со дня его принятия.</w:t>
      </w:r>
    </w:p>
    <w:p w:rsidR="003052D3" w:rsidRPr="003052D3" w:rsidRDefault="003052D3" w:rsidP="003052D3">
      <w:pPr>
        <w:ind w:firstLine="709"/>
        <w:jc w:val="both"/>
      </w:pPr>
      <w:bookmarkStart w:id="0" w:name="_GoBack"/>
      <w:bookmarkEnd w:id="0"/>
    </w:p>
    <w:p w:rsidR="003052D3" w:rsidRPr="003052D3" w:rsidRDefault="003052D3" w:rsidP="003052D3">
      <w:pPr>
        <w:ind w:firstLine="709"/>
        <w:jc w:val="both"/>
      </w:pPr>
    </w:p>
    <w:p w:rsidR="003052D3" w:rsidRPr="003052D3" w:rsidRDefault="003052D3" w:rsidP="003052D3">
      <w:pPr>
        <w:ind w:firstLine="709"/>
        <w:jc w:val="both"/>
      </w:pPr>
    </w:p>
    <w:p w:rsidR="003052D3" w:rsidRPr="003052D3" w:rsidRDefault="003052D3" w:rsidP="003052D3">
      <w:pPr>
        <w:jc w:val="both"/>
      </w:pPr>
      <w:r w:rsidRPr="003052D3">
        <w:t>Председатель</w:t>
      </w:r>
    </w:p>
    <w:p w:rsidR="003052D3" w:rsidRPr="003052D3" w:rsidRDefault="003052D3" w:rsidP="003052D3">
      <w:pPr>
        <w:jc w:val="both"/>
      </w:pPr>
      <w:r w:rsidRPr="003052D3">
        <w:t>Законодательного Собрания</w:t>
      </w:r>
      <w:r w:rsidRPr="003052D3">
        <w:tab/>
      </w:r>
      <w:r w:rsidRPr="003052D3">
        <w:tab/>
      </w:r>
      <w:r w:rsidRPr="003052D3">
        <w:tab/>
      </w:r>
      <w:r w:rsidRPr="003052D3">
        <w:tab/>
      </w:r>
      <w:r w:rsidRPr="003052D3">
        <w:tab/>
      </w:r>
      <w:r w:rsidRPr="003052D3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0BC" w:rsidRDefault="00ED10BC">
      <w:r>
        <w:separator/>
      </w:r>
    </w:p>
  </w:endnote>
  <w:endnote w:type="continuationSeparator" w:id="0">
    <w:p w:rsidR="00ED10BC" w:rsidRDefault="00ED1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0BC" w:rsidRDefault="00ED10BC">
      <w:r>
        <w:separator/>
      </w:r>
    </w:p>
  </w:footnote>
  <w:footnote w:type="continuationSeparator" w:id="0">
    <w:p w:rsidR="00ED10BC" w:rsidRDefault="00ED10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52D3"/>
    <w:rsid w:val="00057575"/>
    <w:rsid w:val="000B3FB2"/>
    <w:rsid w:val="000D628E"/>
    <w:rsid w:val="000E5228"/>
    <w:rsid w:val="00123119"/>
    <w:rsid w:val="00155F7F"/>
    <w:rsid w:val="003052D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10B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2018-01-31T05:52:00Z</cp:lastPrinted>
  <dcterms:created xsi:type="dcterms:W3CDTF">2018-01-31T05:51:00Z</dcterms:created>
  <dcterms:modified xsi:type="dcterms:W3CDTF">2018-01-31T05:52:00Z</dcterms:modified>
</cp:coreProperties>
</file>