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07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22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2288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2288" w:rsidRPr="00D12288">
              <w:rPr>
                <w:szCs w:val="28"/>
              </w:rPr>
              <w:t>690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22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2288" w:rsidP="0094344A">
            <w:pPr>
              <w:ind w:left="-108"/>
              <w:jc w:val="both"/>
            </w:pPr>
            <w:proofErr w:type="gramStart"/>
            <w:r w:rsidRPr="00D12288">
              <w:rPr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о необходимости принятия проекта федерального закона </w:t>
            </w:r>
            <w:r>
              <w:rPr>
                <w:szCs w:val="28"/>
              </w:rPr>
              <w:br/>
            </w:r>
            <w:r w:rsidRPr="00D12288">
              <w:rPr>
                <w:szCs w:val="28"/>
              </w:rPr>
              <w:t xml:space="preserve">№ 116620-7 "О внесении </w:t>
            </w:r>
            <w:proofErr w:type="spellStart"/>
            <w:r w:rsidRPr="00D12288">
              <w:rPr>
                <w:szCs w:val="28"/>
              </w:rPr>
              <w:t>изме</w:t>
            </w:r>
            <w:proofErr w:type="spellEnd"/>
            <w:r>
              <w:rPr>
                <w:szCs w:val="28"/>
              </w:rPr>
              <w:t>-</w:t>
            </w:r>
            <w:r w:rsidRPr="00D12288">
              <w:rPr>
                <w:szCs w:val="28"/>
              </w:rPr>
              <w:t>нений в статью 32 Лесного кодекса Российской Федерации"</w:t>
            </w:r>
            <w:r>
              <w:rPr>
                <w:szCs w:val="28"/>
              </w:rPr>
              <w:t xml:space="preserve"> </w:t>
            </w:r>
            <w:r w:rsidRPr="00D12288">
              <w:rPr>
                <w:szCs w:val="28"/>
              </w:rPr>
              <w:t xml:space="preserve">(в части отнесения валежника к </w:t>
            </w:r>
            <w:proofErr w:type="spellStart"/>
            <w:r w:rsidRPr="00D12288">
              <w:rPr>
                <w:szCs w:val="28"/>
              </w:rPr>
              <w:t>недревес</w:t>
            </w:r>
            <w:r>
              <w:rPr>
                <w:szCs w:val="28"/>
              </w:rPr>
              <w:t>-</w:t>
            </w:r>
            <w:r w:rsidRPr="00D12288">
              <w:rPr>
                <w:szCs w:val="28"/>
              </w:rPr>
              <w:t>ным</w:t>
            </w:r>
            <w:proofErr w:type="spellEnd"/>
            <w:r w:rsidRPr="00D12288">
              <w:rPr>
                <w:szCs w:val="28"/>
              </w:rPr>
              <w:t xml:space="preserve"> лесным ресурсам)</w:t>
            </w:r>
            <w:proofErr w:type="gramEnd"/>
          </w:p>
          <w:p w:rsidR="000B3FB2" w:rsidRPr="00D12288" w:rsidRDefault="000B3FB2" w:rsidP="0094344A">
            <w:pPr>
              <w:ind w:left="-108"/>
              <w:jc w:val="both"/>
            </w:pPr>
          </w:p>
        </w:tc>
      </w:tr>
    </w:tbl>
    <w:p w:rsidR="00D12288" w:rsidRPr="00D12288" w:rsidRDefault="00D12288" w:rsidP="00D12288">
      <w:pPr>
        <w:ind w:firstLine="709"/>
        <w:jc w:val="both"/>
      </w:pPr>
      <w:r w:rsidRPr="00D12288">
        <w:t>Законодательное Собрание Приморского края</w:t>
      </w:r>
    </w:p>
    <w:p w:rsidR="00D12288" w:rsidRPr="00D12288" w:rsidRDefault="00D12288" w:rsidP="00D12288">
      <w:pPr>
        <w:ind w:firstLine="851"/>
        <w:jc w:val="both"/>
      </w:pPr>
    </w:p>
    <w:p w:rsidR="00D12288" w:rsidRPr="00D12288" w:rsidRDefault="00D12288" w:rsidP="00D12288">
      <w:pPr>
        <w:jc w:val="both"/>
      </w:pPr>
      <w:r w:rsidRPr="00D12288">
        <w:t>ПОСТАНОВЛЯЕТ:</w:t>
      </w:r>
    </w:p>
    <w:p w:rsidR="00D12288" w:rsidRPr="00D12288" w:rsidRDefault="00D12288" w:rsidP="00D12288">
      <w:pPr>
        <w:shd w:val="clear" w:color="auto" w:fill="FFFFFF"/>
        <w:ind w:firstLine="709"/>
        <w:jc w:val="both"/>
      </w:pPr>
    </w:p>
    <w:p w:rsidR="00D12288" w:rsidRPr="00D12288" w:rsidRDefault="00D12288" w:rsidP="00D12288">
      <w:pPr>
        <w:ind w:firstLine="709"/>
        <w:jc w:val="both"/>
      </w:pPr>
      <w:proofErr w:type="gramStart"/>
      <w:r w:rsidRPr="00D12288">
        <w:t xml:space="preserve">1.Принять обращение </w:t>
      </w:r>
      <w:r w:rsidRPr="00D12288">
        <w:rPr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Володину В.В. о необходимости принятия проекта федерального закона № 116620-7 "О внесении изменений в статью 32 Лесного кодекса Российской Федерации" (в части отнесения валежника к </w:t>
      </w:r>
      <w:proofErr w:type="spellStart"/>
      <w:r w:rsidRPr="00D12288">
        <w:rPr>
          <w:szCs w:val="28"/>
        </w:rPr>
        <w:t>недревесным</w:t>
      </w:r>
      <w:proofErr w:type="spellEnd"/>
      <w:r w:rsidRPr="00D12288">
        <w:rPr>
          <w:szCs w:val="28"/>
        </w:rPr>
        <w:t xml:space="preserve"> лесным ресурсам) (прилагае</w:t>
      </w:r>
      <w:r w:rsidRPr="00D12288">
        <w:t>тся).</w:t>
      </w:r>
      <w:proofErr w:type="gramEnd"/>
    </w:p>
    <w:p w:rsidR="00D12288" w:rsidRPr="00D12288" w:rsidRDefault="00D12288" w:rsidP="00D12288">
      <w:pPr>
        <w:ind w:firstLine="720"/>
        <w:jc w:val="both"/>
      </w:pPr>
    </w:p>
    <w:p w:rsidR="00D12288" w:rsidRPr="00D12288" w:rsidRDefault="00D12288" w:rsidP="00D12288">
      <w:pPr>
        <w:ind w:firstLine="720"/>
        <w:jc w:val="both"/>
        <w:rPr>
          <w:szCs w:val="28"/>
        </w:rPr>
      </w:pPr>
      <w:r w:rsidRPr="00D12288">
        <w:t xml:space="preserve">2.Направить настоящее постановление </w:t>
      </w:r>
      <w:r w:rsidRPr="00D12288">
        <w:rPr>
          <w:szCs w:val="28"/>
        </w:rPr>
        <w:t xml:space="preserve">Председателю Государственной Думы Федерального Собрания Российской Федерации. </w:t>
      </w:r>
    </w:p>
    <w:p w:rsidR="00D12288" w:rsidRPr="00D12288" w:rsidRDefault="00D12288" w:rsidP="00D12288">
      <w:pPr>
        <w:ind w:firstLine="720"/>
        <w:jc w:val="both"/>
        <w:rPr>
          <w:szCs w:val="28"/>
        </w:rPr>
      </w:pPr>
    </w:p>
    <w:p w:rsidR="00D12288" w:rsidRPr="00D12288" w:rsidRDefault="00D12288" w:rsidP="00D12288">
      <w:pPr>
        <w:ind w:firstLine="720"/>
        <w:jc w:val="both"/>
      </w:pPr>
      <w:r w:rsidRPr="00D12288"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 w:rsidRPr="00D12288">
        <w:rPr>
          <w:szCs w:val="28"/>
        </w:rPr>
        <w:t>Талабаевой</w:t>
      </w:r>
      <w:proofErr w:type="spellEnd"/>
      <w:r w:rsidRPr="00D12288">
        <w:rPr>
          <w:szCs w:val="28"/>
        </w:rPr>
        <w:t xml:space="preserve"> Л.З., </w:t>
      </w:r>
      <w:r w:rsidRPr="00D12288">
        <w:rPr>
          <w:szCs w:val="28"/>
        </w:rPr>
        <w:br/>
        <w:t xml:space="preserve">Горячевой С.П. </w:t>
      </w:r>
      <w:r w:rsidRPr="00D12288">
        <w:t>с просьбой поддержать обращение Законодательного Собрания Приморского края.</w:t>
      </w:r>
    </w:p>
    <w:p w:rsidR="00D12288" w:rsidRPr="00D12288" w:rsidRDefault="00D12288" w:rsidP="00D12288">
      <w:pPr>
        <w:ind w:firstLine="720"/>
        <w:jc w:val="both"/>
      </w:pPr>
    </w:p>
    <w:p w:rsidR="00D12288" w:rsidRPr="00D12288" w:rsidRDefault="00D12288" w:rsidP="00D12288">
      <w:pPr>
        <w:ind w:firstLine="720"/>
        <w:jc w:val="both"/>
      </w:pPr>
      <w:r w:rsidRPr="00D12288">
        <w:t>4.</w:t>
      </w:r>
      <w:r w:rsidRPr="00D12288">
        <w:rPr>
          <w:szCs w:val="28"/>
        </w:rPr>
        <w:t xml:space="preserve">Направить настоящее постановление депутатам </w:t>
      </w:r>
      <w:r w:rsidRPr="00D12288">
        <w:t>Государственной Думы</w:t>
      </w:r>
      <w:r w:rsidRPr="00D12288"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 w:rsidRPr="00D12288">
        <w:rPr>
          <w:szCs w:val="28"/>
        </w:rPr>
        <w:t>Пинскому</w:t>
      </w:r>
      <w:proofErr w:type="spellEnd"/>
      <w:r w:rsidRPr="00D12288">
        <w:rPr>
          <w:szCs w:val="28"/>
        </w:rPr>
        <w:t xml:space="preserve"> В.В., </w:t>
      </w:r>
      <w:proofErr w:type="spellStart"/>
      <w:r w:rsidRPr="00D12288">
        <w:rPr>
          <w:szCs w:val="28"/>
        </w:rPr>
        <w:t>Сопчуку</w:t>
      </w:r>
      <w:proofErr w:type="spellEnd"/>
      <w:r w:rsidRPr="00D12288">
        <w:rPr>
          <w:szCs w:val="28"/>
        </w:rPr>
        <w:t xml:space="preserve"> С.А., Андрейченко А.В.,</w:t>
      </w:r>
      <w:r w:rsidRPr="00D12288">
        <w:rPr>
          <w:szCs w:val="28"/>
        </w:rPr>
        <w:br/>
      </w:r>
      <w:r w:rsidRPr="00D12288">
        <w:rPr>
          <w:szCs w:val="28"/>
        </w:rPr>
        <w:lastRenderedPageBreak/>
        <w:t xml:space="preserve">Корниенко А.В. </w:t>
      </w:r>
      <w:r w:rsidRPr="00D12288">
        <w:t>с просьбой поддержать обращение Законодательного Собрания Приморского края.</w:t>
      </w:r>
    </w:p>
    <w:p w:rsidR="00D12288" w:rsidRPr="00D12288" w:rsidRDefault="00D12288" w:rsidP="00D12288">
      <w:pPr>
        <w:ind w:firstLine="720"/>
        <w:jc w:val="both"/>
      </w:pPr>
    </w:p>
    <w:p w:rsidR="00D12288" w:rsidRPr="00D12288" w:rsidRDefault="00D12288" w:rsidP="00D12288">
      <w:pPr>
        <w:ind w:firstLine="720"/>
        <w:jc w:val="both"/>
      </w:pPr>
      <w:r w:rsidRPr="00D12288">
        <w:t>5.Направить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D12288" w:rsidRPr="00D12288" w:rsidRDefault="00D12288" w:rsidP="00D12288">
      <w:pPr>
        <w:ind w:firstLine="720"/>
      </w:pPr>
    </w:p>
    <w:p w:rsidR="00D12288" w:rsidRPr="00D12288" w:rsidRDefault="00D12288" w:rsidP="00D12288">
      <w:pPr>
        <w:ind w:firstLine="720"/>
        <w:jc w:val="both"/>
      </w:pPr>
      <w:r w:rsidRPr="00D12288">
        <w:t>6.Настоящее постановление вступает в силу со дня его принятия.</w:t>
      </w:r>
    </w:p>
    <w:p w:rsidR="00D12288" w:rsidRPr="00D12288" w:rsidRDefault="00D12288" w:rsidP="00D12288">
      <w:pPr>
        <w:ind w:firstLine="851"/>
        <w:jc w:val="both"/>
      </w:pPr>
    </w:p>
    <w:p w:rsidR="00D12288" w:rsidRPr="00D12288" w:rsidRDefault="00D12288" w:rsidP="00D12288">
      <w:pPr>
        <w:ind w:firstLine="851"/>
        <w:jc w:val="both"/>
      </w:pPr>
    </w:p>
    <w:p w:rsidR="00D12288" w:rsidRPr="00D12288" w:rsidRDefault="00D12288" w:rsidP="00D12288">
      <w:pPr>
        <w:ind w:firstLine="851"/>
        <w:jc w:val="both"/>
      </w:pPr>
    </w:p>
    <w:p w:rsidR="00D12288" w:rsidRPr="00D12288" w:rsidRDefault="00D12288" w:rsidP="00D12288">
      <w:pPr>
        <w:jc w:val="both"/>
      </w:pPr>
      <w:r w:rsidRPr="00D12288">
        <w:t xml:space="preserve">Председатель </w:t>
      </w:r>
    </w:p>
    <w:p w:rsidR="00D12288" w:rsidRPr="00D12288" w:rsidRDefault="00D12288" w:rsidP="00D12288">
      <w:pPr>
        <w:jc w:val="both"/>
      </w:pPr>
      <w:r w:rsidRPr="00D12288">
        <w:t>Законодательного Собрания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D1228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62A" w:rsidRDefault="00DB462A">
      <w:r>
        <w:separator/>
      </w:r>
    </w:p>
  </w:endnote>
  <w:endnote w:type="continuationSeparator" w:id="0">
    <w:p w:rsidR="00DB462A" w:rsidRDefault="00DB4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62A" w:rsidRDefault="00DB462A">
      <w:r>
        <w:separator/>
      </w:r>
    </w:p>
  </w:footnote>
  <w:footnote w:type="continuationSeparator" w:id="0">
    <w:p w:rsidR="00DB462A" w:rsidRDefault="00DB4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88" w:rsidRDefault="00D12288" w:rsidP="00D1228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22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2288"/>
    <w:rsid w:val="00DB462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1228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2018-01-31T06:18:00Z</cp:lastPrinted>
  <dcterms:created xsi:type="dcterms:W3CDTF">2018-01-31T06:16:00Z</dcterms:created>
  <dcterms:modified xsi:type="dcterms:W3CDTF">2018-01-31T06:18:00Z</dcterms:modified>
</cp:coreProperties>
</file>