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89189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E36A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E36A7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E36A7" w:rsidRPr="00AE36A7">
              <w:rPr>
                <w:szCs w:val="28"/>
              </w:rPr>
              <w:t>695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E36A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E36A7" w:rsidP="0094344A">
            <w:pPr>
              <w:ind w:left="-108"/>
              <w:jc w:val="both"/>
            </w:pPr>
            <w:r w:rsidRPr="00AE36A7">
              <w:t>О досрочном прекращении полно-</w:t>
            </w:r>
            <w:proofErr w:type="spellStart"/>
            <w:r w:rsidRPr="00AE36A7">
              <w:t>мочий</w:t>
            </w:r>
            <w:proofErr w:type="spellEnd"/>
            <w:r w:rsidRPr="00AE36A7">
              <w:t xml:space="preserve"> депутата Законодател</w:t>
            </w:r>
            <w:proofErr w:type="gramStart"/>
            <w:r w:rsidRPr="00AE36A7">
              <w:t>ь</w:t>
            </w:r>
            <w:r>
              <w:t>-</w:t>
            </w:r>
            <w:proofErr w:type="gramEnd"/>
            <w:r>
              <w:br/>
            </w:r>
            <w:proofErr w:type="spellStart"/>
            <w:r w:rsidRPr="00AE36A7">
              <w:t>ного</w:t>
            </w:r>
            <w:proofErr w:type="spellEnd"/>
            <w:r w:rsidRPr="00AE36A7">
              <w:t xml:space="preserve"> Собрания Приморского края                   </w:t>
            </w:r>
            <w:proofErr w:type="spellStart"/>
            <w:r w:rsidRPr="00AE36A7">
              <w:t>Богданенко</w:t>
            </w:r>
            <w:proofErr w:type="spellEnd"/>
            <w:r w:rsidRPr="00AE36A7">
              <w:t xml:space="preserve"> К.С.</w:t>
            </w:r>
          </w:p>
          <w:p w:rsidR="000B3FB2" w:rsidRPr="00AE36A7" w:rsidRDefault="000B3FB2" w:rsidP="0094344A">
            <w:pPr>
              <w:ind w:left="-108"/>
              <w:jc w:val="both"/>
            </w:pPr>
          </w:p>
        </w:tc>
      </w:tr>
    </w:tbl>
    <w:p w:rsidR="00AE36A7" w:rsidRPr="00AE36A7" w:rsidRDefault="00AE36A7" w:rsidP="00AE36A7">
      <w:pPr>
        <w:ind w:firstLine="709"/>
        <w:jc w:val="both"/>
      </w:pPr>
      <w:r w:rsidRPr="00AE36A7">
        <w:t xml:space="preserve">В </w:t>
      </w:r>
      <w:proofErr w:type="gramStart"/>
      <w:r w:rsidRPr="00AE36A7">
        <w:t>соответствии</w:t>
      </w:r>
      <w:proofErr w:type="gramEnd"/>
      <w:r w:rsidRPr="00AE36A7">
        <w:t xml:space="preserve"> со статьей 4 Закона Приморского края "О статусе депутата Законодательного Собрания Приморского края" Законодательное Собрание Приморского края</w:t>
      </w: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jc w:val="both"/>
      </w:pPr>
      <w:r w:rsidRPr="00AE36A7">
        <w:t>ПОСТАНОВЛЯЕТ:</w:t>
      </w: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ind w:firstLine="709"/>
        <w:jc w:val="both"/>
      </w:pPr>
      <w:r w:rsidRPr="00AE36A7">
        <w:t xml:space="preserve">1.Прекратить досрочно полномочия депутата Законодательного Собрания Приморского края </w:t>
      </w:r>
      <w:proofErr w:type="spellStart"/>
      <w:r w:rsidRPr="00AE36A7">
        <w:t>Богданенко</w:t>
      </w:r>
      <w:proofErr w:type="spellEnd"/>
      <w:r w:rsidRPr="00AE36A7">
        <w:t xml:space="preserve"> Константина Сергеевича, избранного по </w:t>
      </w:r>
      <w:proofErr w:type="gramStart"/>
      <w:r w:rsidRPr="00AE36A7">
        <w:t>одномандатному избирательному</w:t>
      </w:r>
      <w:proofErr w:type="gramEnd"/>
      <w:r w:rsidRPr="00AE36A7">
        <w:t xml:space="preserve"> округу № 4, на основании его письменного заявления о сложении депутатских полномочий в связи с назначением на государственную должность Приморского края.</w:t>
      </w: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ind w:firstLine="709"/>
        <w:jc w:val="both"/>
      </w:pPr>
      <w:r w:rsidRPr="00AE36A7">
        <w:t>2.Настоящее постановление вступает в силу со дня его принятия.</w:t>
      </w: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ind w:firstLine="709"/>
        <w:jc w:val="both"/>
      </w:pPr>
    </w:p>
    <w:p w:rsidR="00AE36A7" w:rsidRPr="00AE36A7" w:rsidRDefault="00AE36A7" w:rsidP="00AE36A7">
      <w:pPr>
        <w:jc w:val="both"/>
      </w:pPr>
      <w:r w:rsidRPr="00AE36A7">
        <w:t>Председатель</w:t>
      </w:r>
    </w:p>
    <w:p w:rsidR="00AE36A7" w:rsidRPr="00AE36A7" w:rsidRDefault="00AE36A7" w:rsidP="00AE36A7">
      <w:pPr>
        <w:jc w:val="both"/>
      </w:pPr>
      <w:r w:rsidRPr="00AE36A7">
        <w:t>Законодательного Собрания</w:t>
      </w:r>
      <w:r w:rsidRPr="00AE36A7">
        <w:tab/>
      </w:r>
      <w:r w:rsidRPr="00AE36A7">
        <w:tab/>
      </w:r>
      <w:r w:rsidRPr="00AE36A7">
        <w:tab/>
      </w:r>
      <w:r w:rsidRPr="00AE36A7">
        <w:tab/>
      </w:r>
      <w:r w:rsidRPr="00AE36A7">
        <w:tab/>
      </w:r>
      <w:r w:rsidRPr="00AE36A7"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B3C" w:rsidRDefault="007F1B3C">
      <w:r>
        <w:separator/>
      </w:r>
    </w:p>
  </w:endnote>
  <w:endnote w:type="continuationSeparator" w:id="0">
    <w:p w:rsidR="007F1B3C" w:rsidRDefault="007F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B3C" w:rsidRDefault="007F1B3C">
      <w:r>
        <w:separator/>
      </w:r>
    </w:p>
  </w:footnote>
  <w:footnote w:type="continuationSeparator" w:id="0">
    <w:p w:rsidR="007F1B3C" w:rsidRDefault="007F1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E36A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1B3C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36A7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2018-01-31T05:49:00Z</cp:lastPrinted>
  <dcterms:created xsi:type="dcterms:W3CDTF">2018-01-31T05:48:00Z</dcterms:created>
  <dcterms:modified xsi:type="dcterms:W3CDTF">2018-01-31T05:49:00Z</dcterms:modified>
</cp:coreProperties>
</file>