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7" o:title=""/>
                </v:shape>
                <o:OLEObject Type="Embed" ProgID="Word.Picture.8" ShapeID="_x0000_i1025" DrawAspect="Content" ObjectID="_1578911502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7C47CB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C47CB">
              <w:rPr>
                <w:szCs w:val="28"/>
              </w:rPr>
              <w:t>31.01.2018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7C47CB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7C47CB">
              <w:rPr>
                <w:szCs w:val="28"/>
              </w:rPr>
              <w:t>№ 682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7C47CB" w:rsidRDefault="007C47CB" w:rsidP="007C47CB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я</w:t>
            </w:r>
            <w:r w:rsidRPr="00233C1C">
              <w:t xml:space="preserve"> в </w:t>
            </w:r>
            <w:r>
              <w:t xml:space="preserve">приложение 4 к </w:t>
            </w:r>
            <w:r w:rsidRPr="00233C1C">
              <w:t>Закон</w:t>
            </w:r>
            <w:r>
              <w:t>у</w:t>
            </w:r>
            <w:r w:rsidRPr="00233C1C">
              <w:t xml:space="preserve"> Приморского края </w:t>
            </w:r>
            <w:r>
              <w:rPr>
                <w:szCs w:val="28"/>
              </w:rPr>
              <w:t xml:space="preserve">"О </w:t>
            </w:r>
            <w:proofErr w:type="spellStart"/>
            <w:proofErr w:type="gramStart"/>
            <w:r>
              <w:rPr>
                <w:szCs w:val="28"/>
              </w:rPr>
              <w:t>разгра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ничении</w:t>
            </w:r>
            <w:proofErr w:type="spellEnd"/>
            <w:proofErr w:type="gramEnd"/>
            <w:r>
              <w:rPr>
                <w:szCs w:val="28"/>
              </w:rPr>
              <w:t xml:space="preserve"> имущества, находящегося в муниципальной собственности, между Черниговским </w:t>
            </w:r>
            <w:proofErr w:type="spellStart"/>
            <w:r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пальным</w:t>
            </w:r>
            <w:proofErr w:type="spellEnd"/>
            <w:r>
              <w:rPr>
                <w:szCs w:val="28"/>
              </w:rPr>
              <w:t xml:space="preserve"> районом и поселениями, образованными в границах Черни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говского</w:t>
            </w:r>
            <w:proofErr w:type="spellEnd"/>
            <w:r>
              <w:rPr>
                <w:szCs w:val="28"/>
              </w:rPr>
              <w:t xml:space="preserve"> муниципального района"</w:t>
            </w:r>
          </w:p>
        </w:tc>
      </w:tr>
    </w:tbl>
    <w:p w:rsidR="007C47CB" w:rsidRDefault="007C47CB" w:rsidP="007C47CB"/>
    <w:p w:rsidR="007C47CB" w:rsidRDefault="007C47CB" w:rsidP="007C47CB">
      <w:pPr>
        <w:ind w:firstLine="720"/>
      </w:pPr>
      <w:r>
        <w:t xml:space="preserve">Законодательное Собрание Приморского края </w:t>
      </w:r>
    </w:p>
    <w:p w:rsidR="007C47CB" w:rsidRDefault="007C47CB" w:rsidP="007C47CB">
      <w:pPr>
        <w:ind w:firstLine="720"/>
      </w:pPr>
    </w:p>
    <w:p w:rsidR="007C47CB" w:rsidRDefault="007C47CB" w:rsidP="007C47CB">
      <w:r>
        <w:t>ПОСТАНОВЛЯЕТ:</w:t>
      </w:r>
    </w:p>
    <w:p w:rsidR="007C47CB" w:rsidRDefault="007C47CB" w:rsidP="007C47CB">
      <w:pPr>
        <w:ind w:firstLine="720"/>
      </w:pPr>
    </w:p>
    <w:p w:rsidR="007C47CB" w:rsidRDefault="007C47CB" w:rsidP="007C47CB">
      <w:pPr>
        <w:ind w:firstLine="720"/>
        <w:jc w:val="both"/>
      </w:pPr>
      <w:r w:rsidRPr="00233C1C">
        <w:t>1.Принять проект закона Приморского края "О внесении изменени</w:t>
      </w:r>
      <w:r>
        <w:t>я</w:t>
      </w:r>
      <w:r w:rsidRPr="00233C1C">
        <w:t xml:space="preserve"> в </w:t>
      </w:r>
      <w:r>
        <w:t xml:space="preserve">приложение 4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"О разграничении имущества, находящегося в муниципальной собственности, между Черниговским муниципальным районом и поселениями, образованными в границах Черниговского муниципального района"</w:t>
      </w:r>
      <w:r>
        <w:t xml:space="preserve"> в первом чтении.</w:t>
      </w:r>
    </w:p>
    <w:p w:rsidR="007C47CB" w:rsidRDefault="007C47CB" w:rsidP="007C47CB">
      <w:pPr>
        <w:ind w:firstLine="720"/>
        <w:jc w:val="both"/>
        <w:rPr>
          <w:szCs w:val="28"/>
        </w:rPr>
      </w:pPr>
    </w:p>
    <w:p w:rsidR="007C47CB" w:rsidRDefault="007C47CB" w:rsidP="007C47CB">
      <w:pPr>
        <w:ind w:firstLine="720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экономической политике и собственности до </w:t>
      </w:r>
      <w:r w:rsidRPr="00B71110">
        <w:t>15 февраля 2018 года.</w:t>
      </w:r>
    </w:p>
    <w:p w:rsidR="007C47CB" w:rsidRDefault="007C47CB" w:rsidP="007C47CB">
      <w:pPr>
        <w:ind w:firstLine="720"/>
        <w:jc w:val="both"/>
      </w:pPr>
    </w:p>
    <w:p w:rsidR="007C47CB" w:rsidRDefault="007C47CB" w:rsidP="007C47CB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C47CB" w:rsidRDefault="007C47CB" w:rsidP="007C47CB">
      <w:pPr>
        <w:ind w:firstLine="720"/>
        <w:jc w:val="both"/>
      </w:pPr>
    </w:p>
    <w:p w:rsidR="007C47CB" w:rsidRDefault="007C47CB" w:rsidP="007C47CB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7C47CB" w:rsidRDefault="007C47CB" w:rsidP="007C47CB">
      <w:pPr>
        <w:jc w:val="both"/>
      </w:pPr>
    </w:p>
    <w:p w:rsidR="007C47CB" w:rsidRDefault="007C47CB" w:rsidP="007C47CB">
      <w:pPr>
        <w:jc w:val="both"/>
      </w:pPr>
    </w:p>
    <w:p w:rsidR="007C47CB" w:rsidRPr="007C47CB" w:rsidRDefault="007C47CB" w:rsidP="007C47CB">
      <w:pPr>
        <w:jc w:val="both"/>
        <w:rPr>
          <w:sz w:val="20"/>
        </w:rPr>
      </w:pPr>
      <w:bookmarkStart w:id="0" w:name="_GoBack"/>
    </w:p>
    <w:bookmarkEnd w:id="0"/>
    <w:p w:rsidR="007C47CB" w:rsidRDefault="007C47CB" w:rsidP="007C47CB">
      <w:pPr>
        <w:jc w:val="both"/>
      </w:pPr>
      <w:r>
        <w:t xml:space="preserve">Председатель </w:t>
      </w:r>
    </w:p>
    <w:p w:rsidR="00931FD6" w:rsidRDefault="007C47CB" w:rsidP="007C47CB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А.И. Ролик</w:t>
      </w: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47CB" w:rsidRDefault="007C47CB">
      <w:r>
        <w:separator/>
      </w:r>
    </w:p>
  </w:endnote>
  <w:endnote w:type="continuationSeparator" w:id="0">
    <w:p w:rsidR="007C47CB" w:rsidRDefault="007C47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47CB" w:rsidRDefault="007C47CB">
      <w:r>
        <w:separator/>
      </w:r>
    </w:p>
  </w:footnote>
  <w:footnote w:type="continuationSeparator" w:id="0">
    <w:p w:rsidR="007C47CB" w:rsidRDefault="007C47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7CB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7C47CB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2018-01-31T03:42:00Z</dcterms:created>
  <dcterms:modified xsi:type="dcterms:W3CDTF">2018-01-31T03:45:00Z</dcterms:modified>
</cp:coreProperties>
</file>