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25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3485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34854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4854" w:rsidRPr="00234854">
              <w:rPr>
                <w:szCs w:val="28"/>
              </w:rPr>
              <w:t>679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3485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34854" w:rsidP="0094344A">
            <w:pPr>
              <w:ind w:left="-108"/>
              <w:jc w:val="both"/>
            </w:pPr>
            <w:r w:rsidRPr="00234854"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234854" w:rsidRDefault="000B3FB2" w:rsidP="0094344A">
            <w:pPr>
              <w:ind w:left="-108"/>
              <w:jc w:val="both"/>
            </w:pPr>
          </w:p>
        </w:tc>
      </w:tr>
    </w:tbl>
    <w:p w:rsidR="00234854" w:rsidRDefault="00234854" w:rsidP="00234854">
      <w:pPr>
        <w:ind w:firstLine="709"/>
      </w:pPr>
      <w:bookmarkStart w:id="0" w:name="_GoBack"/>
      <w:bookmarkEnd w:id="0"/>
      <w:r>
        <w:t xml:space="preserve">Законодательное Собрание Приморского края </w:t>
      </w:r>
    </w:p>
    <w:p w:rsidR="00234854" w:rsidRDefault="00234854" w:rsidP="00234854"/>
    <w:p w:rsidR="00234854" w:rsidRDefault="00234854" w:rsidP="00234854">
      <w:r>
        <w:t>ПОСТАНОВЛЯЕТ:</w:t>
      </w:r>
    </w:p>
    <w:p w:rsidR="00234854" w:rsidRDefault="00234854" w:rsidP="00234854"/>
    <w:p w:rsidR="00234854" w:rsidRDefault="00234854" w:rsidP="00234854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 первом чтении.</w:t>
      </w:r>
    </w:p>
    <w:p w:rsidR="00234854" w:rsidRDefault="00234854" w:rsidP="00234854">
      <w:pPr>
        <w:jc w:val="both"/>
      </w:pPr>
    </w:p>
    <w:p w:rsidR="00234854" w:rsidRDefault="00234854" w:rsidP="00234854">
      <w:pPr>
        <w:jc w:val="both"/>
      </w:pPr>
      <w:r>
        <w:tab/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16 февраля 2018 года.</w:t>
      </w:r>
    </w:p>
    <w:p w:rsidR="00234854" w:rsidRDefault="00234854" w:rsidP="00234854">
      <w:pPr>
        <w:jc w:val="both"/>
      </w:pPr>
    </w:p>
    <w:p w:rsidR="00234854" w:rsidRDefault="00234854" w:rsidP="00234854">
      <w:pPr>
        <w:ind w:firstLine="709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34854" w:rsidRDefault="00234854" w:rsidP="00234854"/>
    <w:p w:rsidR="00234854" w:rsidRDefault="00234854" w:rsidP="00234854">
      <w:r>
        <w:tab/>
        <w:t>4.Настоящее постановление вступает в силу со дня его принятия.</w:t>
      </w:r>
    </w:p>
    <w:p w:rsidR="00234854" w:rsidRDefault="00234854" w:rsidP="00234854"/>
    <w:p w:rsidR="00234854" w:rsidRDefault="00234854" w:rsidP="00234854"/>
    <w:p w:rsidR="00234854" w:rsidRDefault="00234854" w:rsidP="00234854"/>
    <w:p w:rsidR="00234854" w:rsidRDefault="00234854" w:rsidP="00234854">
      <w:r>
        <w:t>Председатель</w:t>
      </w:r>
    </w:p>
    <w:p w:rsidR="00234854" w:rsidRDefault="00234854" w:rsidP="00234854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234854" w:rsidRDefault="00234854" w:rsidP="0023485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C5C" w:rsidRDefault="00247C5C">
      <w:r>
        <w:separator/>
      </w:r>
    </w:p>
  </w:endnote>
  <w:endnote w:type="continuationSeparator" w:id="0">
    <w:p w:rsidR="00247C5C" w:rsidRDefault="0024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C5C" w:rsidRDefault="00247C5C">
      <w:r>
        <w:separator/>
      </w:r>
    </w:p>
  </w:footnote>
  <w:footnote w:type="continuationSeparator" w:id="0">
    <w:p w:rsidR="00247C5C" w:rsidRDefault="00247C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4854"/>
    <w:rsid w:val="00057575"/>
    <w:rsid w:val="000B3FB2"/>
    <w:rsid w:val="000D628E"/>
    <w:rsid w:val="000E5228"/>
    <w:rsid w:val="00123119"/>
    <w:rsid w:val="00155F7F"/>
    <w:rsid w:val="00234854"/>
    <w:rsid w:val="00247C5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2018-01-31T04:02:00Z</cp:lastPrinted>
  <dcterms:created xsi:type="dcterms:W3CDTF">2018-01-31T04:01:00Z</dcterms:created>
  <dcterms:modified xsi:type="dcterms:W3CDTF">2018-01-31T04:03:00Z</dcterms:modified>
</cp:coreProperties>
</file>