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00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343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343B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343B" w:rsidRPr="00E1343B">
              <w:rPr>
                <w:szCs w:val="28"/>
              </w:rPr>
              <w:t>678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343B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12 Закона Приморского края "Об Общественной палате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1343B" w:rsidRDefault="00E1343B" w:rsidP="00E1343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1343B" w:rsidRDefault="00E1343B" w:rsidP="00E1343B">
      <w:pPr>
        <w:pStyle w:val="a3"/>
        <w:tabs>
          <w:tab w:val="clear" w:pos="4153"/>
          <w:tab w:val="clear" w:pos="8306"/>
        </w:tabs>
      </w:pPr>
    </w:p>
    <w:p w:rsidR="00E1343B" w:rsidRDefault="00E1343B" w:rsidP="00E1343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1343B" w:rsidRDefault="00E1343B" w:rsidP="00E1343B"/>
    <w:p w:rsidR="00E1343B" w:rsidRDefault="00E1343B" w:rsidP="00E1343B">
      <w:pPr>
        <w:ind w:firstLine="720"/>
        <w:jc w:val="both"/>
      </w:pPr>
      <w:r>
        <w:t>1.Принять проект закона Приморского края "О внесении изменения в статью 12 Закона Приморского края "Об Общественной палате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</w:p>
    <w:p w:rsidR="00E1343B" w:rsidRDefault="00E1343B" w:rsidP="00E1343B">
      <w:pPr>
        <w:ind w:firstLine="720"/>
        <w:jc w:val="both"/>
      </w:pPr>
    </w:p>
    <w:p w:rsidR="00E1343B" w:rsidRDefault="00E1343B" w:rsidP="00E1343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февраля 2018 года.</w:t>
      </w:r>
    </w:p>
    <w:p w:rsidR="00E1343B" w:rsidRDefault="00E1343B" w:rsidP="00E1343B">
      <w:pPr>
        <w:pStyle w:val="a3"/>
        <w:tabs>
          <w:tab w:val="left" w:pos="840"/>
        </w:tabs>
        <w:ind w:firstLine="709"/>
        <w:jc w:val="both"/>
      </w:pPr>
    </w:p>
    <w:p w:rsidR="00E1343B" w:rsidRDefault="00E1343B" w:rsidP="00E1343B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950C56">
        <w:t>(</w:t>
      </w:r>
      <w:proofErr w:type="spellStart"/>
      <w:r w:rsidRPr="00950C56">
        <w:t>Текиев</w:t>
      </w:r>
      <w:proofErr w:type="spellEnd"/>
      <w:r w:rsidRPr="00950C5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343B" w:rsidRDefault="00E1343B" w:rsidP="00E1343B">
      <w:pPr>
        <w:ind w:firstLine="709"/>
        <w:jc w:val="both"/>
      </w:pPr>
    </w:p>
    <w:p w:rsidR="00E1343B" w:rsidRDefault="00E1343B" w:rsidP="00E1343B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1343B" w:rsidRDefault="00E1343B" w:rsidP="00E1343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43B" w:rsidRDefault="00E1343B" w:rsidP="00E1343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43B" w:rsidRDefault="00E1343B" w:rsidP="00E1343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43B" w:rsidRDefault="00E1343B" w:rsidP="00E1343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1343B" w:rsidRDefault="00E1343B" w:rsidP="00E1343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59A" w:rsidRDefault="00A8059A">
      <w:r>
        <w:separator/>
      </w:r>
    </w:p>
  </w:endnote>
  <w:endnote w:type="continuationSeparator" w:id="0">
    <w:p w:rsidR="00A8059A" w:rsidRDefault="00A8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59A" w:rsidRDefault="00A8059A">
      <w:r>
        <w:separator/>
      </w:r>
    </w:p>
  </w:footnote>
  <w:footnote w:type="continuationSeparator" w:id="0">
    <w:p w:rsidR="00A8059A" w:rsidRDefault="00A805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43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59A"/>
    <w:rsid w:val="00A93332"/>
    <w:rsid w:val="00AE5EE6"/>
    <w:rsid w:val="00BA58C7"/>
    <w:rsid w:val="00C20E8F"/>
    <w:rsid w:val="00CA7E54"/>
    <w:rsid w:val="00CE19DF"/>
    <w:rsid w:val="00D02716"/>
    <w:rsid w:val="00DF01B2"/>
    <w:rsid w:val="00E1343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1343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2018-01-31T06:07:00Z</cp:lastPrinted>
  <dcterms:created xsi:type="dcterms:W3CDTF">2018-01-31T06:06:00Z</dcterms:created>
  <dcterms:modified xsi:type="dcterms:W3CDTF">2018-01-31T06:07:00Z</dcterms:modified>
</cp:coreProperties>
</file>