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78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C252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C2524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C2524" w:rsidRPr="00DC2524">
              <w:rPr>
                <w:szCs w:val="28"/>
              </w:rPr>
              <w:t>672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C252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C2524" w:rsidP="0094344A">
            <w:pPr>
              <w:ind w:left="-108"/>
              <w:jc w:val="both"/>
            </w:pPr>
            <w:r w:rsidRPr="00DC2524">
              <w:t xml:space="preserve">О проекте закона Приморского края "О внесении изменений в Закон Приморского края "О бюджетном устройстве, </w:t>
            </w:r>
            <w:proofErr w:type="gramStart"/>
            <w:r w:rsidRPr="00DC2524">
              <w:t>бюджет</w:t>
            </w:r>
            <w:r>
              <w:t>-</w:t>
            </w:r>
            <w:r w:rsidRPr="00DC2524">
              <w:t>ном</w:t>
            </w:r>
            <w:proofErr w:type="gramEnd"/>
            <w:r w:rsidRPr="00DC2524">
              <w:t xml:space="preserve"> процессе и межбюджетных отношениях в Приморском крае"</w:t>
            </w:r>
          </w:p>
          <w:p w:rsidR="000B3FB2" w:rsidRPr="00DC2524" w:rsidRDefault="000B3FB2" w:rsidP="0094344A">
            <w:pPr>
              <w:ind w:left="-108"/>
              <w:jc w:val="both"/>
            </w:pPr>
          </w:p>
        </w:tc>
      </w:tr>
    </w:tbl>
    <w:p w:rsidR="00DC2524" w:rsidRDefault="00DC2524" w:rsidP="00DC252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C2524" w:rsidRDefault="00DC2524" w:rsidP="00DC2524">
      <w:pPr>
        <w:pStyle w:val="a3"/>
        <w:tabs>
          <w:tab w:val="clear" w:pos="4153"/>
          <w:tab w:val="clear" w:pos="8306"/>
        </w:tabs>
      </w:pPr>
    </w:p>
    <w:p w:rsidR="00DC2524" w:rsidRDefault="00DC2524" w:rsidP="00DC252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C2524" w:rsidRDefault="00DC2524" w:rsidP="00DC2524"/>
    <w:p w:rsidR="00DC2524" w:rsidRDefault="00DC2524" w:rsidP="00DC252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B302CC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DC2524" w:rsidRDefault="00DC2524" w:rsidP="00DC2524">
      <w:pPr>
        <w:pStyle w:val="a3"/>
        <w:tabs>
          <w:tab w:val="clear" w:pos="4153"/>
          <w:tab w:val="clear" w:pos="8306"/>
        </w:tabs>
        <w:jc w:val="both"/>
      </w:pPr>
    </w:p>
    <w:p w:rsidR="00DC2524" w:rsidRDefault="00DC2524" w:rsidP="00DC252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C2524" w:rsidRDefault="00DC2524" w:rsidP="00DC2524">
      <w:pPr>
        <w:pStyle w:val="a3"/>
        <w:tabs>
          <w:tab w:val="clear" w:pos="4153"/>
          <w:tab w:val="clear" w:pos="8306"/>
        </w:tabs>
        <w:jc w:val="both"/>
      </w:pPr>
    </w:p>
    <w:p w:rsidR="00DC2524" w:rsidRDefault="00DC2524" w:rsidP="00DC252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C2524" w:rsidRDefault="00DC2524" w:rsidP="00DC252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DC2524" w:rsidRDefault="00DC2524" w:rsidP="00DC252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C2524" w:rsidRDefault="00DC2524" w:rsidP="00DC252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C2524" w:rsidRDefault="00DC2524" w:rsidP="00DC252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C2524" w:rsidRDefault="00DC2524" w:rsidP="00DC252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B7E" w:rsidRDefault="00731B7E">
      <w:r>
        <w:separator/>
      </w:r>
    </w:p>
  </w:endnote>
  <w:endnote w:type="continuationSeparator" w:id="0">
    <w:p w:rsidR="00731B7E" w:rsidRDefault="00731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B7E" w:rsidRDefault="00731B7E">
      <w:r>
        <w:separator/>
      </w:r>
    </w:p>
  </w:footnote>
  <w:footnote w:type="continuationSeparator" w:id="0">
    <w:p w:rsidR="00731B7E" w:rsidRDefault="00731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252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1B7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2524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2018-01-31T05:29:00Z</cp:lastPrinted>
  <dcterms:created xsi:type="dcterms:W3CDTF">2018-01-31T05:29:00Z</dcterms:created>
  <dcterms:modified xsi:type="dcterms:W3CDTF">2018-01-31T05:30:00Z</dcterms:modified>
</cp:coreProperties>
</file>