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99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399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3997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3997" w:rsidRPr="00E13997">
              <w:rPr>
                <w:szCs w:val="28"/>
              </w:rPr>
              <w:t>671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399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399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8651A4">
              <w:rPr>
                <w:szCs w:val="28"/>
              </w:rP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E13997" w:rsidRDefault="000B3FB2" w:rsidP="0094344A">
            <w:pPr>
              <w:ind w:left="-108"/>
              <w:jc w:val="both"/>
            </w:pPr>
          </w:p>
        </w:tc>
      </w:tr>
    </w:tbl>
    <w:p w:rsidR="00E13997" w:rsidRDefault="00E13997" w:rsidP="00E1399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13997" w:rsidRDefault="00E13997" w:rsidP="00E13997">
      <w:pPr>
        <w:pStyle w:val="a3"/>
        <w:tabs>
          <w:tab w:val="clear" w:pos="4153"/>
          <w:tab w:val="clear" w:pos="8306"/>
        </w:tabs>
      </w:pPr>
    </w:p>
    <w:p w:rsidR="00E13997" w:rsidRDefault="00E13997" w:rsidP="00E1399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13997" w:rsidRDefault="00E13997" w:rsidP="00E13997"/>
    <w:p w:rsidR="00E13997" w:rsidRDefault="00E13997" w:rsidP="00E13997">
      <w:pPr>
        <w:ind w:firstLine="720"/>
        <w:jc w:val="both"/>
      </w:pPr>
      <w:r>
        <w:t xml:space="preserve">1.Принять проект закона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 xml:space="preserve"> </w:t>
      </w:r>
      <w:r>
        <w:t xml:space="preserve">в первом чтении. </w:t>
      </w:r>
    </w:p>
    <w:p w:rsidR="00E13997" w:rsidRDefault="00E13997" w:rsidP="00E13997">
      <w:pPr>
        <w:ind w:firstLine="720"/>
        <w:jc w:val="both"/>
      </w:pPr>
    </w:p>
    <w:p w:rsidR="00E13997" w:rsidRDefault="00E13997" w:rsidP="00E1399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14 февраля 2018 года.</w:t>
      </w:r>
    </w:p>
    <w:p w:rsidR="00E13997" w:rsidRDefault="00E13997" w:rsidP="00E13997">
      <w:pPr>
        <w:pStyle w:val="a3"/>
        <w:tabs>
          <w:tab w:val="left" w:pos="840"/>
        </w:tabs>
        <w:ind w:firstLine="709"/>
        <w:jc w:val="both"/>
      </w:pPr>
    </w:p>
    <w:p w:rsidR="00E13997" w:rsidRDefault="00E13997" w:rsidP="00E1399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13997" w:rsidRDefault="00E13997" w:rsidP="00E13997">
      <w:pPr>
        <w:ind w:firstLine="709"/>
        <w:jc w:val="both"/>
      </w:pPr>
    </w:p>
    <w:p w:rsidR="00E13997" w:rsidRDefault="00E13997" w:rsidP="00E13997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E13997" w:rsidRDefault="00E13997" w:rsidP="00E13997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13997" w:rsidRDefault="00E13997" w:rsidP="00E1399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3997" w:rsidRDefault="00E13997" w:rsidP="00E1399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3997" w:rsidRDefault="00E13997" w:rsidP="00E1399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13997" w:rsidRDefault="00E13997" w:rsidP="00E1399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DE3" w:rsidRDefault="00287DE3">
      <w:r>
        <w:separator/>
      </w:r>
    </w:p>
  </w:endnote>
  <w:endnote w:type="continuationSeparator" w:id="0">
    <w:p w:rsidR="00287DE3" w:rsidRDefault="0028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DE3" w:rsidRDefault="00287DE3">
      <w:r>
        <w:separator/>
      </w:r>
    </w:p>
  </w:footnote>
  <w:footnote w:type="continuationSeparator" w:id="0">
    <w:p w:rsidR="00287DE3" w:rsidRDefault="00287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997"/>
    <w:rsid w:val="00057575"/>
    <w:rsid w:val="000B3FB2"/>
    <w:rsid w:val="000D628E"/>
    <w:rsid w:val="000E5228"/>
    <w:rsid w:val="00123119"/>
    <w:rsid w:val="00155F7F"/>
    <w:rsid w:val="00287DE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399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1399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2018-01-31T06:05:00Z</cp:lastPrinted>
  <dcterms:created xsi:type="dcterms:W3CDTF">2018-01-31T06:04:00Z</dcterms:created>
  <dcterms:modified xsi:type="dcterms:W3CDTF">2018-01-31T06:05:00Z</dcterms:modified>
</cp:coreProperties>
</file>