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72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288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2888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2888" w:rsidRPr="00F82888">
              <w:rPr>
                <w:szCs w:val="28"/>
              </w:rPr>
              <w:t>668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2888" w:rsidP="0094344A">
            <w:pPr>
              <w:ind w:left="-108"/>
              <w:jc w:val="both"/>
            </w:pPr>
            <w:r w:rsidRPr="00F82888">
              <w:t>О проекте закона Приморского края "О внесении изменений в статью 7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F82888" w:rsidRPr="000B0F86" w:rsidRDefault="00F82888" w:rsidP="00F82888">
      <w:pPr>
        <w:pStyle w:val="a3"/>
        <w:tabs>
          <w:tab w:val="clear" w:pos="4153"/>
          <w:tab w:val="clear" w:pos="8306"/>
        </w:tabs>
        <w:ind w:firstLine="720"/>
      </w:pPr>
      <w:r w:rsidRPr="000B0F86">
        <w:t xml:space="preserve">Законодательное Собрание Приморского края </w:t>
      </w: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</w:pP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</w:pPr>
      <w:r w:rsidRPr="000B0F86">
        <w:t>ПОСТАНОВЛЯЕТ:</w:t>
      </w: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</w:pP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  <w:jc w:val="both"/>
      </w:pPr>
      <w:r w:rsidRPr="000B0F86">
        <w:tab/>
        <w:t xml:space="preserve">1.Принять проект закона Приморского края </w:t>
      </w:r>
      <w:r w:rsidRPr="000B0F86">
        <w:rPr>
          <w:szCs w:val="28"/>
        </w:rPr>
        <w:t>"О внесении изменений в статью 7 Закона Приморского края "О транспортном налоге"</w:t>
      </w:r>
      <w:r w:rsidRPr="000B0F86">
        <w:t xml:space="preserve"> </w:t>
      </w:r>
      <w:r w:rsidRPr="000B0F86">
        <w:rPr>
          <w:spacing w:val="-5"/>
        </w:rPr>
        <w:t>в первом чтении</w:t>
      </w:r>
      <w:r w:rsidRPr="000B0F86">
        <w:t>.</w:t>
      </w: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  <w:ind w:firstLine="720"/>
        <w:jc w:val="both"/>
      </w:pPr>
      <w:r w:rsidRPr="000B0F86">
        <w:t xml:space="preserve">2.Комитету Законодательного Собрания по </w:t>
      </w:r>
      <w:proofErr w:type="gramStart"/>
      <w:r w:rsidRPr="000B0F86">
        <w:t>бюджетно-налоговой</w:t>
      </w:r>
      <w:proofErr w:type="gramEnd"/>
      <w:r w:rsidRPr="000B0F86">
        <w:t xml:space="preserve"> политике и финансовым ресурсам (</w:t>
      </w:r>
      <w:proofErr w:type="spellStart"/>
      <w:r w:rsidRPr="000B0F86">
        <w:t>Ахоян</w:t>
      </w:r>
      <w:proofErr w:type="spellEnd"/>
      <w:r w:rsidRPr="000B0F86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</w:pPr>
      <w:r w:rsidRPr="000B0F86">
        <w:tab/>
      </w: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  <w:jc w:val="both"/>
      </w:pPr>
      <w:r w:rsidRPr="000B0F86">
        <w:tab/>
        <w:t>3.Настоящее постановление вступает в силу со дня его принятия.</w:t>
      </w: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  <w:jc w:val="both"/>
      </w:pPr>
    </w:p>
    <w:p w:rsidR="00F82888" w:rsidRPr="000B0F86" w:rsidRDefault="00F82888" w:rsidP="00F82888">
      <w:pPr>
        <w:pStyle w:val="a3"/>
        <w:tabs>
          <w:tab w:val="clear" w:pos="4153"/>
          <w:tab w:val="clear" w:pos="8306"/>
        </w:tabs>
        <w:jc w:val="both"/>
      </w:pPr>
    </w:p>
    <w:p w:rsidR="00F82888" w:rsidRDefault="00F82888" w:rsidP="00F8288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82888" w:rsidRDefault="00F82888" w:rsidP="00F8288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F82888" w:rsidRDefault="00F82888" w:rsidP="00F8288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16F" w:rsidRDefault="00D8216F">
      <w:r>
        <w:separator/>
      </w:r>
    </w:p>
  </w:endnote>
  <w:endnote w:type="continuationSeparator" w:id="0">
    <w:p w:rsidR="00D8216F" w:rsidRDefault="00D8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16F" w:rsidRDefault="00D8216F">
      <w:r>
        <w:separator/>
      </w:r>
    </w:p>
  </w:footnote>
  <w:footnote w:type="continuationSeparator" w:id="0">
    <w:p w:rsidR="00D8216F" w:rsidRDefault="00D82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288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216F"/>
    <w:rsid w:val="00DF01B2"/>
    <w:rsid w:val="00E93A7F"/>
    <w:rsid w:val="00EF502B"/>
    <w:rsid w:val="00F75CDD"/>
    <w:rsid w:val="00F8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8288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2018-01-31T05:20:00Z</cp:lastPrinted>
  <dcterms:created xsi:type="dcterms:W3CDTF">2018-01-31T05:19:00Z</dcterms:created>
  <dcterms:modified xsi:type="dcterms:W3CDTF">2018-01-31T05:20:00Z</dcterms:modified>
</cp:coreProperties>
</file>