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55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7B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27B9E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7B9E" w:rsidRPr="00327B9E">
              <w:rPr>
                <w:szCs w:val="28"/>
              </w:rPr>
              <w:t>666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7B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7B9E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приложение 3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</w:t>
            </w:r>
            <w:r w:rsidRPr="007D4AC0">
              <w:t xml:space="preserve"> объектов муниципальной</w:t>
            </w:r>
            <w:r>
              <w:t xml:space="preserve"> </w:t>
            </w:r>
            <w:proofErr w:type="spellStart"/>
            <w:r w:rsidRPr="007D4AC0">
              <w:t>со</w:t>
            </w:r>
            <w:proofErr w:type="gramStart"/>
            <w:r w:rsidRPr="007D4AC0">
              <w:t>б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ст</w:t>
            </w:r>
            <w:r w:rsidRPr="007D4AC0">
              <w:t>венности</w:t>
            </w:r>
            <w:proofErr w:type="spellEnd"/>
            <w:r w:rsidRPr="007D4AC0">
              <w:t xml:space="preserve"> между сельскими поселениями Октябрьского </w:t>
            </w:r>
            <w:proofErr w:type="spellStart"/>
            <w:r w:rsidRPr="007D4AC0">
              <w:t>муни</w:t>
            </w:r>
            <w:r>
              <w:t>-</w:t>
            </w:r>
            <w:r w:rsidRPr="007D4AC0">
              <w:t>ципального</w:t>
            </w:r>
            <w:proofErr w:type="spellEnd"/>
            <w:r w:rsidRPr="007D4AC0">
              <w:t xml:space="preserve"> района и Октябрьским муниципальным районом"</w:t>
            </w:r>
          </w:p>
          <w:p w:rsidR="000B3FB2" w:rsidRPr="00327B9E" w:rsidRDefault="000B3FB2" w:rsidP="0094344A">
            <w:pPr>
              <w:ind w:left="-108"/>
              <w:jc w:val="both"/>
            </w:pPr>
          </w:p>
        </w:tc>
      </w:tr>
    </w:tbl>
    <w:p w:rsidR="00327B9E" w:rsidRDefault="00327B9E" w:rsidP="00327B9E">
      <w:pPr>
        <w:ind w:firstLine="720"/>
      </w:pPr>
      <w:r>
        <w:t xml:space="preserve">Законодательное Собрание Приморского края </w:t>
      </w:r>
    </w:p>
    <w:p w:rsidR="00327B9E" w:rsidRDefault="00327B9E" w:rsidP="00327B9E"/>
    <w:p w:rsidR="00327B9E" w:rsidRDefault="00327B9E" w:rsidP="00327B9E">
      <w:r>
        <w:t>ПОСТАНОВЛЯЕТ:</w:t>
      </w:r>
    </w:p>
    <w:p w:rsidR="00327B9E" w:rsidRDefault="00327B9E" w:rsidP="00327B9E"/>
    <w:p w:rsidR="00327B9E" w:rsidRDefault="00327B9E" w:rsidP="00327B9E">
      <w:pPr>
        <w:ind w:firstLine="709"/>
        <w:jc w:val="both"/>
      </w:pPr>
      <w:r>
        <w:t>1.Принять Закон Приморского края "О внесении изменений в приложение 3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</w:t>
      </w:r>
      <w:r>
        <w:rPr>
          <w:szCs w:val="28"/>
        </w:rPr>
        <w:br/>
        <w:t>муниципального района и Октябрьским муниципальным районом".</w:t>
      </w:r>
    </w:p>
    <w:p w:rsidR="00327B9E" w:rsidRDefault="00327B9E" w:rsidP="00327B9E">
      <w:pPr>
        <w:ind w:firstLine="709"/>
        <w:jc w:val="both"/>
      </w:pPr>
    </w:p>
    <w:p w:rsidR="00327B9E" w:rsidRDefault="00327B9E" w:rsidP="00327B9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27B9E" w:rsidRDefault="00327B9E" w:rsidP="00327B9E">
      <w:pPr>
        <w:ind w:firstLine="709"/>
        <w:jc w:val="both"/>
      </w:pPr>
    </w:p>
    <w:p w:rsidR="00327B9E" w:rsidRDefault="00327B9E" w:rsidP="00327B9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27B9E" w:rsidRDefault="00327B9E" w:rsidP="00327B9E">
      <w:pPr>
        <w:jc w:val="both"/>
      </w:pPr>
    </w:p>
    <w:p w:rsidR="00327B9E" w:rsidRDefault="00327B9E" w:rsidP="00327B9E">
      <w:pPr>
        <w:jc w:val="both"/>
      </w:pPr>
    </w:p>
    <w:p w:rsidR="00327B9E" w:rsidRDefault="00327B9E" w:rsidP="00327B9E">
      <w:pPr>
        <w:jc w:val="both"/>
      </w:pPr>
    </w:p>
    <w:p w:rsidR="00327B9E" w:rsidRDefault="00327B9E" w:rsidP="00327B9E">
      <w:pPr>
        <w:jc w:val="both"/>
      </w:pPr>
      <w:r>
        <w:t xml:space="preserve">Председатель </w:t>
      </w:r>
    </w:p>
    <w:p w:rsidR="00327B9E" w:rsidRDefault="00327B9E" w:rsidP="00327B9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</w:t>
      </w:r>
      <w:r>
        <w:t xml:space="preserve">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CF6" w:rsidRDefault="00B44CF6">
      <w:r>
        <w:separator/>
      </w:r>
    </w:p>
  </w:endnote>
  <w:endnote w:type="continuationSeparator" w:id="0">
    <w:p w:rsidR="00B44CF6" w:rsidRDefault="00B4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CF6" w:rsidRDefault="00B44CF6">
      <w:r>
        <w:separator/>
      </w:r>
    </w:p>
  </w:footnote>
  <w:footnote w:type="continuationSeparator" w:id="0">
    <w:p w:rsidR="00B44CF6" w:rsidRDefault="00B44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B9E"/>
    <w:rsid w:val="00057575"/>
    <w:rsid w:val="000B3FB2"/>
    <w:rsid w:val="000D628E"/>
    <w:rsid w:val="000E5228"/>
    <w:rsid w:val="00123119"/>
    <w:rsid w:val="00155F7F"/>
    <w:rsid w:val="00327B9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4CF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2018-01-31T04:52:00Z</cp:lastPrinted>
  <dcterms:created xsi:type="dcterms:W3CDTF">2018-01-31T04:51:00Z</dcterms:created>
  <dcterms:modified xsi:type="dcterms:W3CDTF">2018-01-31T04:52:00Z</dcterms:modified>
</cp:coreProperties>
</file>