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892107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34FB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34FB5">
              <w:rPr>
                <w:szCs w:val="28"/>
              </w:rPr>
              <w:t>31.01.2018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34FB5" w:rsidRPr="00634FB5">
              <w:rPr>
                <w:szCs w:val="28"/>
              </w:rPr>
              <w:t>665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34FB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34FB5" w:rsidP="0094344A">
            <w:pPr>
              <w:ind w:left="-108"/>
              <w:jc w:val="both"/>
            </w:pPr>
            <w:proofErr w:type="gramStart"/>
            <w:r w:rsidRPr="00634FB5">
              <w:t>О Законе Приморского края               "О внесении изменений в    статью 2 Закона Приморского края "О государственном регулировании обеспечения плодородия земель сельскохозяйственного назначения в Приморском крае"</w:t>
            </w:r>
            <w:proofErr w:type="gramEnd"/>
          </w:p>
          <w:p w:rsidR="000B3FB2" w:rsidRPr="00634FB5" w:rsidRDefault="000B3FB2" w:rsidP="0094344A">
            <w:pPr>
              <w:ind w:left="-108"/>
              <w:jc w:val="both"/>
            </w:pPr>
          </w:p>
        </w:tc>
      </w:tr>
    </w:tbl>
    <w:p w:rsidR="00634FB5" w:rsidRPr="00634FB5" w:rsidRDefault="00634FB5" w:rsidP="00634FB5">
      <w:pPr>
        <w:ind w:firstLine="709"/>
        <w:jc w:val="both"/>
      </w:pPr>
      <w:r w:rsidRPr="00634FB5">
        <w:t>Законодательное Собрание Приморского края</w:t>
      </w:r>
    </w:p>
    <w:p w:rsidR="00634FB5" w:rsidRPr="00634FB5" w:rsidRDefault="00634FB5" w:rsidP="00634FB5">
      <w:pPr>
        <w:ind w:firstLine="851"/>
        <w:jc w:val="both"/>
      </w:pPr>
    </w:p>
    <w:p w:rsidR="00634FB5" w:rsidRPr="00634FB5" w:rsidRDefault="00634FB5" w:rsidP="00634FB5">
      <w:pPr>
        <w:jc w:val="both"/>
      </w:pPr>
      <w:r w:rsidRPr="00634FB5">
        <w:t>ПОСТАНОВЛЯЕТ:</w:t>
      </w:r>
    </w:p>
    <w:p w:rsidR="00634FB5" w:rsidRPr="00634FB5" w:rsidRDefault="00634FB5" w:rsidP="00634FB5">
      <w:pPr>
        <w:ind w:firstLine="851"/>
        <w:jc w:val="both"/>
      </w:pPr>
    </w:p>
    <w:p w:rsidR="00634FB5" w:rsidRPr="00634FB5" w:rsidRDefault="00634FB5" w:rsidP="00634FB5">
      <w:pPr>
        <w:shd w:val="clear" w:color="auto" w:fill="FFFFFF"/>
        <w:ind w:firstLine="709"/>
        <w:jc w:val="both"/>
      </w:pPr>
      <w:proofErr w:type="gramStart"/>
      <w:r w:rsidRPr="00634FB5">
        <w:t>1.Принять Закон Приморского края "О внесении изменений в статью 2  Закона Приморского края "</w:t>
      </w:r>
      <w:r w:rsidRPr="00634FB5">
        <w:rPr>
          <w:bCs/>
        </w:rPr>
        <w:t>О государственном регулировании обеспечения плодородия земель сельскохозяйственного назначения в Приморском крае</w:t>
      </w:r>
      <w:r w:rsidRPr="00634FB5">
        <w:t xml:space="preserve">". </w:t>
      </w:r>
      <w:proofErr w:type="gramEnd"/>
    </w:p>
    <w:p w:rsidR="00634FB5" w:rsidRPr="00634FB5" w:rsidRDefault="00634FB5" w:rsidP="00634FB5">
      <w:pPr>
        <w:shd w:val="clear" w:color="auto" w:fill="FFFFFF"/>
        <w:ind w:firstLine="709"/>
        <w:jc w:val="both"/>
      </w:pPr>
    </w:p>
    <w:p w:rsidR="00634FB5" w:rsidRPr="00634FB5" w:rsidRDefault="00634FB5" w:rsidP="00634FB5">
      <w:pPr>
        <w:shd w:val="clear" w:color="auto" w:fill="FFFFFF"/>
        <w:ind w:firstLine="709"/>
        <w:jc w:val="both"/>
      </w:pPr>
      <w:r w:rsidRPr="00634FB5">
        <w:t>2.Направить указанный Закон Губернатору Приморского края для обнародования.</w:t>
      </w:r>
    </w:p>
    <w:p w:rsidR="00634FB5" w:rsidRPr="00634FB5" w:rsidRDefault="00634FB5" w:rsidP="00634FB5">
      <w:pPr>
        <w:ind w:firstLine="720"/>
        <w:jc w:val="both"/>
      </w:pPr>
    </w:p>
    <w:p w:rsidR="00634FB5" w:rsidRPr="00634FB5" w:rsidRDefault="00634FB5" w:rsidP="00634FB5">
      <w:pPr>
        <w:ind w:firstLine="720"/>
        <w:jc w:val="both"/>
      </w:pPr>
      <w:r w:rsidRPr="00634FB5">
        <w:t>3.Настоящее постановление вступает в силу со дня его принятия.</w:t>
      </w:r>
    </w:p>
    <w:p w:rsidR="00634FB5" w:rsidRPr="00634FB5" w:rsidRDefault="00634FB5" w:rsidP="00634FB5">
      <w:pPr>
        <w:ind w:firstLine="851"/>
        <w:jc w:val="both"/>
      </w:pPr>
      <w:bookmarkStart w:id="0" w:name="_GoBack"/>
      <w:bookmarkEnd w:id="0"/>
    </w:p>
    <w:p w:rsidR="00634FB5" w:rsidRPr="00634FB5" w:rsidRDefault="00634FB5" w:rsidP="00634FB5">
      <w:pPr>
        <w:ind w:firstLine="851"/>
        <w:jc w:val="both"/>
      </w:pPr>
    </w:p>
    <w:p w:rsidR="00634FB5" w:rsidRPr="00634FB5" w:rsidRDefault="00634FB5" w:rsidP="00634FB5">
      <w:pPr>
        <w:ind w:firstLine="851"/>
        <w:jc w:val="both"/>
      </w:pPr>
    </w:p>
    <w:p w:rsidR="00634FB5" w:rsidRPr="00634FB5" w:rsidRDefault="00634FB5" w:rsidP="00634FB5">
      <w:pPr>
        <w:jc w:val="both"/>
      </w:pPr>
      <w:r w:rsidRPr="00634FB5">
        <w:t xml:space="preserve">Председатель </w:t>
      </w:r>
    </w:p>
    <w:p w:rsidR="00634FB5" w:rsidRPr="00634FB5" w:rsidRDefault="00634FB5" w:rsidP="00634FB5">
      <w:pPr>
        <w:jc w:val="both"/>
      </w:pPr>
      <w:r w:rsidRPr="00634FB5">
        <w:t>Законодательного Собрания                                             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59E" w:rsidRDefault="002C659E">
      <w:r>
        <w:separator/>
      </w:r>
    </w:p>
  </w:endnote>
  <w:endnote w:type="continuationSeparator" w:id="0">
    <w:p w:rsidR="002C659E" w:rsidRDefault="002C6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59E" w:rsidRDefault="002C659E">
      <w:r>
        <w:separator/>
      </w:r>
    </w:p>
  </w:footnote>
  <w:footnote w:type="continuationSeparator" w:id="0">
    <w:p w:rsidR="002C659E" w:rsidRDefault="002C65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34FB5"/>
    <w:rsid w:val="00057575"/>
    <w:rsid w:val="000B3FB2"/>
    <w:rsid w:val="000D628E"/>
    <w:rsid w:val="000E5228"/>
    <w:rsid w:val="00123119"/>
    <w:rsid w:val="00155F7F"/>
    <w:rsid w:val="002C659E"/>
    <w:rsid w:val="003325F4"/>
    <w:rsid w:val="00392E21"/>
    <w:rsid w:val="004B69FA"/>
    <w:rsid w:val="004D1A01"/>
    <w:rsid w:val="005A6019"/>
    <w:rsid w:val="005E6130"/>
    <w:rsid w:val="00634FB5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2018-01-31T06:23:00Z</cp:lastPrinted>
  <dcterms:created xsi:type="dcterms:W3CDTF">2018-01-31T06:22:00Z</dcterms:created>
  <dcterms:modified xsi:type="dcterms:W3CDTF">2018-01-31T06:23:00Z</dcterms:modified>
</cp:coreProperties>
</file>