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34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A781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A7810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7810" w:rsidRPr="000A7810">
              <w:rPr>
                <w:szCs w:val="28"/>
              </w:rPr>
              <w:t>663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A781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A7810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17DD6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F30DBF">
              <w:rPr>
                <w:szCs w:val="28"/>
              </w:rPr>
              <w:t xml:space="preserve">статью </w:t>
            </w:r>
            <w:r>
              <w:rPr>
                <w:szCs w:val="28"/>
              </w:rPr>
              <w:t xml:space="preserve">14 Закона Приморского края </w:t>
            </w:r>
            <w:r w:rsidRPr="009C0366">
              <w:rPr>
                <w:bCs/>
                <w:szCs w:val="28"/>
              </w:rPr>
              <w:t>"</w:t>
            </w:r>
            <w:r>
              <w:rPr>
                <w:szCs w:val="28"/>
              </w:rPr>
              <w:t xml:space="preserve">О сроке полномочий и гарантиях осуществления </w:t>
            </w:r>
            <w:proofErr w:type="spellStart"/>
            <w:r>
              <w:rPr>
                <w:szCs w:val="28"/>
              </w:rPr>
              <w:t>полномо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чий депутата</w:t>
            </w:r>
            <w:r w:rsidRPr="00FF0BCA">
              <w:rPr>
                <w:szCs w:val="28"/>
              </w:rPr>
              <w:t>,</w:t>
            </w:r>
            <w:r>
              <w:rPr>
                <w:szCs w:val="28"/>
              </w:rPr>
              <w:t xml:space="preserve"> члена выборного органа местного самоуправления</w:t>
            </w:r>
            <w:r w:rsidRPr="00FF0BCA">
              <w:rPr>
                <w:szCs w:val="28"/>
              </w:rPr>
              <w:t>,</w:t>
            </w:r>
            <w:r>
              <w:rPr>
                <w:szCs w:val="28"/>
              </w:rPr>
              <w:t xml:space="preserve"> выборного должностного лица местного самоуправления в Приморском крае</w:t>
            </w:r>
            <w:r w:rsidRPr="009C0366">
              <w:rPr>
                <w:bCs/>
                <w:szCs w:val="28"/>
              </w:rPr>
              <w:t>"</w:t>
            </w:r>
            <w:proofErr w:type="gramEnd"/>
          </w:p>
          <w:p w:rsidR="000B3FB2" w:rsidRPr="000A7810" w:rsidRDefault="000B3FB2" w:rsidP="0094344A">
            <w:pPr>
              <w:ind w:left="-108"/>
              <w:jc w:val="both"/>
            </w:pPr>
          </w:p>
        </w:tc>
      </w:tr>
    </w:tbl>
    <w:p w:rsidR="000A7810" w:rsidRDefault="000A7810" w:rsidP="000A7810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0A7810" w:rsidRDefault="000A7810" w:rsidP="000A7810">
      <w:pPr>
        <w:pStyle w:val="a3"/>
        <w:tabs>
          <w:tab w:val="clear" w:pos="4153"/>
          <w:tab w:val="clear" w:pos="8306"/>
        </w:tabs>
      </w:pPr>
    </w:p>
    <w:p w:rsidR="000A7810" w:rsidRDefault="000A7810" w:rsidP="000A781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A7810" w:rsidRDefault="000A7810" w:rsidP="000A7810"/>
    <w:p w:rsidR="000A7810" w:rsidRDefault="000A7810" w:rsidP="000A7810">
      <w:pPr>
        <w:ind w:firstLine="709"/>
        <w:jc w:val="both"/>
      </w:pPr>
      <w:proofErr w:type="gramStart"/>
      <w:r>
        <w:t xml:space="preserve">1.Принять Закон Приморского края </w:t>
      </w:r>
      <w:r w:rsidRPr="00E17DD6">
        <w:t>"</w:t>
      </w:r>
      <w:r w:rsidRPr="00FF0BCA">
        <w:rPr>
          <w:szCs w:val="28"/>
        </w:rPr>
        <w:t>О внесении изменени</w:t>
      </w:r>
      <w:r>
        <w:rPr>
          <w:szCs w:val="28"/>
        </w:rPr>
        <w:t>й</w:t>
      </w:r>
      <w:r w:rsidRPr="00FF0BCA">
        <w:rPr>
          <w:szCs w:val="28"/>
        </w:rPr>
        <w:t xml:space="preserve"> в статью 14 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Pr="009C0366">
        <w:rPr>
          <w:bCs/>
          <w:szCs w:val="28"/>
        </w:rPr>
        <w:t>"</w:t>
      </w:r>
      <w:r>
        <w:t xml:space="preserve">. </w:t>
      </w:r>
      <w:proofErr w:type="gramEnd"/>
    </w:p>
    <w:p w:rsidR="000A7810" w:rsidRDefault="000A7810" w:rsidP="000A7810">
      <w:pPr>
        <w:ind w:firstLine="709"/>
        <w:jc w:val="both"/>
      </w:pPr>
    </w:p>
    <w:p w:rsidR="000A7810" w:rsidRDefault="000A7810" w:rsidP="000A781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A7810" w:rsidRDefault="000A7810" w:rsidP="000A7810">
      <w:pPr>
        <w:ind w:firstLine="709"/>
        <w:jc w:val="both"/>
      </w:pPr>
      <w:r>
        <w:t xml:space="preserve"> </w:t>
      </w:r>
    </w:p>
    <w:p w:rsidR="000A7810" w:rsidRDefault="000A7810" w:rsidP="000A781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A7810" w:rsidRDefault="000A7810" w:rsidP="000A7810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0A7810" w:rsidRDefault="000A7810" w:rsidP="000A781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A7810" w:rsidRDefault="000A7810" w:rsidP="000A781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A7810" w:rsidRDefault="000A7810" w:rsidP="000A781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A7810" w:rsidRDefault="000A7810" w:rsidP="000A781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7D2" w:rsidRDefault="007727D2">
      <w:r>
        <w:separator/>
      </w:r>
    </w:p>
  </w:endnote>
  <w:endnote w:type="continuationSeparator" w:id="0">
    <w:p w:rsidR="007727D2" w:rsidRDefault="00772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7D2" w:rsidRDefault="007727D2">
      <w:r>
        <w:separator/>
      </w:r>
    </w:p>
  </w:footnote>
  <w:footnote w:type="continuationSeparator" w:id="0">
    <w:p w:rsidR="007727D2" w:rsidRDefault="00772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7810"/>
    <w:rsid w:val="00057575"/>
    <w:rsid w:val="000A7810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27D2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A781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2018-01-31T04:17:00Z</cp:lastPrinted>
  <dcterms:created xsi:type="dcterms:W3CDTF">2018-01-31T04:16:00Z</dcterms:created>
  <dcterms:modified xsi:type="dcterms:W3CDTF">2018-01-31T04:17:00Z</dcterms:modified>
</cp:coreProperties>
</file>