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C0EBF">
        <w:tc>
          <w:tcPr>
            <w:tcW w:w="9570" w:type="dxa"/>
          </w:tcPr>
          <w:p w:rsidR="004C0EBF" w:rsidRDefault="001221B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CF746CB" wp14:editId="1563C0B3">
                      <wp:simplePos x="0" y="0"/>
                      <wp:positionH relativeFrom="page">
                        <wp:posOffset>4925584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23249" w:rsidRPr="00523249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26B98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="00665250" w:rsidRPr="0066525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523249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523249" w:rsidRPr="00523249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D50FD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по продовольственной политике </w:t>
                                  </w:r>
                                </w:p>
                                <w:p w:rsidR="004C0EBF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7.85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" o:allowincell="f" stroked="f">
                      <v:textbox inset="0,0,0,0">
                        <w:txbxContent>
                          <w:p w:rsidR="00523249" w:rsidRPr="00523249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26B98">
                              <w:rPr>
                                <w:sz w:val="20"/>
                              </w:rPr>
                              <w:t>внесен</w:t>
                            </w:r>
                            <w:r w:rsidR="00665250" w:rsidRPr="00665250">
                              <w:rPr>
                                <w:sz w:val="20"/>
                              </w:rPr>
                              <w:t xml:space="preserve"> </w:t>
                            </w:r>
                            <w:r w:rsidRPr="00523249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523249" w:rsidRPr="00523249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D50FD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по продовольственной политике </w:t>
                            </w:r>
                          </w:p>
                          <w:p w:rsidR="004C0EBF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C0EBF" w:rsidRDefault="004C0EBF"/>
          <w:p w:rsidR="004C0EBF" w:rsidRDefault="004C0EBF"/>
        </w:tc>
      </w:tr>
      <w:tr w:rsidR="004C0EBF">
        <w:tc>
          <w:tcPr>
            <w:tcW w:w="9570" w:type="dxa"/>
          </w:tcPr>
          <w:p w:rsidR="004C0EBF" w:rsidRDefault="000E7F3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0708" w:rsidRDefault="000C68A2" w:rsidP="00710708">
      <w:pPr>
        <w:pStyle w:val="a3"/>
        <w:jc w:val="center"/>
        <w:rPr>
          <w:b/>
        </w:rPr>
      </w:pPr>
      <w:r w:rsidRPr="000C68A2">
        <w:rPr>
          <w:b/>
        </w:rPr>
        <w:t>О ВНЕСЕНИИ ИЗМЕНЕНИ</w:t>
      </w:r>
      <w:r w:rsidR="00DB1A1F">
        <w:rPr>
          <w:b/>
        </w:rPr>
        <w:t>Я</w:t>
      </w:r>
      <w:r w:rsidRPr="000C68A2">
        <w:rPr>
          <w:b/>
        </w:rPr>
        <w:t xml:space="preserve"> В </w:t>
      </w:r>
      <w:r w:rsidR="00710708">
        <w:rPr>
          <w:b/>
        </w:rPr>
        <w:t xml:space="preserve">СТАТЬЮ 4 </w:t>
      </w:r>
      <w:r w:rsidR="00535DB0">
        <w:rPr>
          <w:b/>
        </w:rPr>
        <w:t>ЗАКОН</w:t>
      </w:r>
      <w:r w:rsidR="00710708">
        <w:rPr>
          <w:b/>
        </w:rPr>
        <w:t>А</w:t>
      </w:r>
      <w:r w:rsidR="00535DB0">
        <w:rPr>
          <w:b/>
        </w:rPr>
        <w:t xml:space="preserve"> </w:t>
      </w:r>
    </w:p>
    <w:p w:rsidR="00710708" w:rsidRPr="00710708" w:rsidRDefault="00535DB0" w:rsidP="00710708">
      <w:pPr>
        <w:pStyle w:val="a3"/>
        <w:jc w:val="center"/>
        <w:rPr>
          <w:b/>
        </w:rPr>
      </w:pPr>
      <w:r>
        <w:rPr>
          <w:b/>
        </w:rPr>
        <w:t>ПРИМОРСКОГО КРАЯ</w:t>
      </w:r>
      <w:r w:rsidR="00710708" w:rsidRPr="00710708">
        <w:rPr>
          <w:b/>
          <w:bCs/>
          <w:szCs w:val="28"/>
        </w:rPr>
        <w:t xml:space="preserve"> </w:t>
      </w:r>
      <w:r w:rsidR="00710708" w:rsidRPr="00535DB0">
        <w:rPr>
          <w:b/>
        </w:rPr>
        <w:t>"</w:t>
      </w:r>
      <w:r w:rsidR="00710708">
        <w:rPr>
          <w:b/>
          <w:bCs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710708" w:rsidRPr="00710708">
        <w:rPr>
          <w:b/>
          <w:bCs/>
          <w:szCs w:val="28"/>
        </w:rPr>
        <w:t>"</w:t>
      </w:r>
    </w:p>
    <w:p w:rsidR="000C68A2" w:rsidRDefault="000C68A2" w:rsidP="00710708">
      <w:pPr>
        <w:pStyle w:val="a3"/>
        <w:tabs>
          <w:tab w:val="clear" w:pos="4153"/>
          <w:tab w:val="clear" w:pos="8306"/>
        </w:tabs>
      </w:pPr>
    </w:p>
    <w:p w:rsidR="001221BD" w:rsidRDefault="000E7F35" w:rsidP="00727DD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83A42" w:rsidRDefault="00E83A42" w:rsidP="00727DD3">
      <w:pPr>
        <w:ind w:firstLine="720"/>
        <w:jc w:val="both"/>
      </w:pPr>
    </w:p>
    <w:p w:rsidR="00E83A42" w:rsidRDefault="00E83A42" w:rsidP="003168AF">
      <w:pPr>
        <w:ind w:firstLine="720"/>
        <w:jc w:val="both"/>
      </w:pPr>
      <w:r w:rsidRPr="00E83A42">
        <w:t>СТАТЬЯ 1.</w:t>
      </w:r>
    </w:p>
    <w:p w:rsidR="00E83A42" w:rsidRDefault="00E83A42" w:rsidP="003168AF">
      <w:pPr>
        <w:ind w:firstLine="720"/>
        <w:jc w:val="both"/>
      </w:pPr>
      <w:proofErr w:type="gramStart"/>
      <w:r w:rsidRPr="00E83A42">
        <w:t xml:space="preserve">Внести </w:t>
      </w:r>
      <w:r w:rsidRPr="00A01EC5">
        <w:t xml:space="preserve">в </w:t>
      </w:r>
      <w:r w:rsidR="003E79F5" w:rsidRPr="00A01EC5">
        <w:t xml:space="preserve">статью 4 </w:t>
      </w:r>
      <w:r w:rsidR="004067E2" w:rsidRPr="00A01EC5">
        <w:t>Закон</w:t>
      </w:r>
      <w:r w:rsidR="003E79F5" w:rsidRPr="00A01EC5">
        <w:t>а</w:t>
      </w:r>
      <w:r w:rsidR="004067E2">
        <w:t xml:space="preserve"> Приморского края </w:t>
      </w:r>
      <w:r w:rsidR="00890047">
        <w:t xml:space="preserve">от 2 декабря 2009 года </w:t>
      </w:r>
      <w:r w:rsidR="003E79F5">
        <w:br/>
      </w:r>
      <w:r w:rsidR="00890047">
        <w:t xml:space="preserve">№ 536-КЗ </w:t>
      </w:r>
      <w:r w:rsidR="00890047" w:rsidRPr="00890047">
        <w:t>"</w:t>
      </w:r>
      <w:r w:rsidR="000203CF"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890047">
        <w:t>" (</w:t>
      </w:r>
      <w:r w:rsidR="00727DD3" w:rsidRPr="00727DD3">
        <w:t>Ведомости</w:t>
      </w:r>
      <w:proofErr w:type="gramEnd"/>
      <w:r w:rsidR="00727DD3" w:rsidRPr="00727DD3">
        <w:t xml:space="preserve"> </w:t>
      </w:r>
      <w:proofErr w:type="gramStart"/>
      <w:r w:rsidR="00727DD3" w:rsidRPr="00727DD3">
        <w:t xml:space="preserve">Законодательного Собрания Приморского края, 2009, </w:t>
      </w:r>
      <w:r w:rsidR="00166397">
        <w:t>№</w:t>
      </w:r>
      <w:r w:rsidR="00565E8E">
        <w:t xml:space="preserve"> </w:t>
      </w:r>
      <w:r w:rsidR="00727DD3" w:rsidRPr="00727DD3">
        <w:t xml:space="preserve">132, стр. 48; 2010, </w:t>
      </w:r>
      <w:r w:rsidR="000203CF">
        <w:br/>
      </w:r>
      <w:r w:rsidR="00166397">
        <w:t>№</w:t>
      </w:r>
      <w:r w:rsidR="00727DD3" w:rsidRPr="00727DD3">
        <w:t xml:space="preserve"> 144, стр. 59; 2012, </w:t>
      </w:r>
      <w:r w:rsidR="00166397" w:rsidRPr="00166397">
        <w:t xml:space="preserve">№ </w:t>
      </w:r>
      <w:r w:rsidR="00727DD3" w:rsidRPr="00727DD3">
        <w:t xml:space="preserve">8, стр. 24; 2013, </w:t>
      </w:r>
      <w:r w:rsidR="00166397" w:rsidRPr="00166397">
        <w:t xml:space="preserve">№ </w:t>
      </w:r>
      <w:r w:rsidR="00727DD3" w:rsidRPr="00727DD3">
        <w:t xml:space="preserve">67, стр. 25; 2014, </w:t>
      </w:r>
      <w:r w:rsidR="00166397" w:rsidRPr="00166397">
        <w:t xml:space="preserve">№ </w:t>
      </w:r>
      <w:r w:rsidR="00727DD3" w:rsidRPr="00727DD3">
        <w:t xml:space="preserve">75, стр. 37, </w:t>
      </w:r>
      <w:r w:rsidR="00A56574">
        <w:br/>
      </w:r>
      <w:r w:rsidR="00166397">
        <w:t>№</w:t>
      </w:r>
      <w:r w:rsidR="00727DD3" w:rsidRPr="00727DD3">
        <w:t xml:space="preserve"> 92, стр. 10; 2015, </w:t>
      </w:r>
      <w:r w:rsidR="00166397">
        <w:t>№</w:t>
      </w:r>
      <w:r w:rsidR="00727DD3" w:rsidRPr="00727DD3">
        <w:t xml:space="preserve"> 120, стр. 70, </w:t>
      </w:r>
      <w:r w:rsidR="00166397" w:rsidRPr="00166397">
        <w:t xml:space="preserve">№ </w:t>
      </w:r>
      <w:r w:rsidR="00727DD3" w:rsidRPr="00727DD3">
        <w:t xml:space="preserve">145, стр. 48; 2016, </w:t>
      </w:r>
      <w:r w:rsidR="00166397" w:rsidRPr="00166397">
        <w:t xml:space="preserve">№ </w:t>
      </w:r>
      <w:r w:rsidR="00727DD3" w:rsidRPr="00727DD3">
        <w:t xml:space="preserve">151, стр. 11, </w:t>
      </w:r>
      <w:r w:rsidR="00A56574">
        <w:br/>
      </w:r>
      <w:r w:rsidR="00166397">
        <w:t>№</w:t>
      </w:r>
      <w:r w:rsidR="00727DD3" w:rsidRPr="00727DD3">
        <w:t xml:space="preserve"> 164, стр. 38, </w:t>
      </w:r>
      <w:r w:rsidR="00166397" w:rsidRPr="00166397">
        <w:t xml:space="preserve">№ </w:t>
      </w:r>
      <w:r w:rsidR="00727DD3" w:rsidRPr="00727DD3">
        <w:t>12, стр. 206</w:t>
      </w:r>
      <w:r w:rsidR="00640A88">
        <w:t>; 2017,</w:t>
      </w:r>
      <w:r w:rsidR="00CD52BA">
        <w:t xml:space="preserve"> № 18</w:t>
      </w:r>
      <w:r w:rsidR="00565E8E">
        <w:t>,</w:t>
      </w:r>
      <w:r w:rsidR="00CD52BA">
        <w:t xml:space="preserve"> стр. 23</w:t>
      </w:r>
      <w:r w:rsidR="00300D46">
        <w:t>, № 4</w:t>
      </w:r>
      <w:r w:rsidR="00952DB7">
        <w:t>2</w:t>
      </w:r>
      <w:r w:rsidR="00300D46">
        <w:t>, стр. 1</w:t>
      </w:r>
      <w:r w:rsidR="00952DB7">
        <w:t>7</w:t>
      </w:r>
      <w:bookmarkStart w:id="0" w:name="_GoBack"/>
      <w:bookmarkEnd w:id="0"/>
      <w:r w:rsidR="00890047">
        <w:t>)</w:t>
      </w:r>
      <w:r w:rsidR="00710708">
        <w:t xml:space="preserve"> следующе</w:t>
      </w:r>
      <w:r w:rsidR="00727DD3">
        <w:t>е изменени</w:t>
      </w:r>
      <w:r w:rsidR="00853DCB">
        <w:t>е</w:t>
      </w:r>
      <w:r w:rsidR="00727DD3">
        <w:t>:</w:t>
      </w:r>
      <w:proofErr w:type="gramEnd"/>
    </w:p>
    <w:p w:rsidR="003168AF" w:rsidRDefault="007A1BC5" w:rsidP="007A1BC5">
      <w:pPr>
        <w:ind w:firstLine="720"/>
        <w:jc w:val="both"/>
        <w:rPr>
          <w:szCs w:val="28"/>
        </w:rPr>
      </w:pPr>
      <w:r w:rsidRPr="00A01EC5">
        <w:t xml:space="preserve">в пункте 2 </w:t>
      </w:r>
      <w:r w:rsidR="0036284A" w:rsidRPr="00A01EC5">
        <w:t>част</w:t>
      </w:r>
      <w:r w:rsidRPr="00A01EC5">
        <w:t>и</w:t>
      </w:r>
      <w:r w:rsidR="00F629D5" w:rsidRPr="00A01EC5">
        <w:t xml:space="preserve"> </w:t>
      </w:r>
      <w:r w:rsidR="0036284A" w:rsidRPr="00A01EC5">
        <w:t xml:space="preserve">3 </w:t>
      </w:r>
      <w:r w:rsidRPr="00A01EC5">
        <w:t>слова</w:t>
      </w:r>
      <w:r>
        <w:t xml:space="preserve"> ", осуществление государственного </w:t>
      </w:r>
      <w:proofErr w:type="gramStart"/>
      <w:r>
        <w:t>контроля за</w:t>
      </w:r>
      <w:proofErr w:type="gramEnd"/>
      <w:r>
        <w:t xml:space="preserve"> их представлением</w:t>
      </w:r>
      <w:r w:rsidR="00192949">
        <w:rPr>
          <w:szCs w:val="28"/>
        </w:rPr>
        <w:t>"</w:t>
      </w:r>
      <w:r>
        <w:rPr>
          <w:szCs w:val="28"/>
        </w:rPr>
        <w:t xml:space="preserve"> исключить.</w:t>
      </w:r>
    </w:p>
    <w:p w:rsidR="00DA2D80" w:rsidRDefault="00DA2D80" w:rsidP="003168AF">
      <w:pPr>
        <w:ind w:firstLine="720"/>
        <w:jc w:val="both"/>
        <w:rPr>
          <w:szCs w:val="28"/>
        </w:rPr>
      </w:pPr>
    </w:p>
    <w:p w:rsidR="0049744D" w:rsidRDefault="0049744D" w:rsidP="003168AF">
      <w:pPr>
        <w:ind w:firstLine="720"/>
        <w:jc w:val="both"/>
      </w:pPr>
      <w:r>
        <w:t>СТАТЬЯ 2.</w:t>
      </w:r>
    </w:p>
    <w:p w:rsidR="0049744D" w:rsidRDefault="001705D2" w:rsidP="003168AF">
      <w:pPr>
        <w:ind w:firstLine="720"/>
        <w:jc w:val="both"/>
      </w:pPr>
      <w:r w:rsidRPr="00A01EC5">
        <w:t>Настоящий Закон вступает в силу со дня его официального опубликования.</w:t>
      </w:r>
    </w:p>
    <w:p w:rsidR="0049744D" w:rsidRDefault="0049744D" w:rsidP="0049744D">
      <w:pPr>
        <w:ind w:firstLine="709"/>
        <w:jc w:val="both"/>
      </w:pPr>
    </w:p>
    <w:p w:rsidR="00BF309F" w:rsidRDefault="00BF309F" w:rsidP="0049744D">
      <w:pPr>
        <w:ind w:firstLine="709"/>
        <w:jc w:val="both"/>
      </w:pPr>
    </w:p>
    <w:p w:rsidR="00BF309F" w:rsidRDefault="00BF309F" w:rsidP="0049744D">
      <w:pPr>
        <w:ind w:firstLine="709"/>
        <w:jc w:val="both"/>
      </w:pPr>
    </w:p>
    <w:p w:rsidR="00AF03C2" w:rsidRDefault="00AF03C2" w:rsidP="00AF03C2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AF03C2" w:rsidRDefault="00AF03C2" w:rsidP="00AF03C2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А.В. Тарасенко</w:t>
      </w:r>
    </w:p>
    <w:p w:rsidR="0049744D" w:rsidRDefault="0049744D" w:rsidP="00AF03C2">
      <w:pPr>
        <w:jc w:val="both"/>
      </w:pPr>
    </w:p>
    <w:sectPr w:rsidR="0049744D" w:rsidSect="00F7171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E30" w:rsidRDefault="005C5E30">
      <w:r>
        <w:separator/>
      </w:r>
    </w:p>
  </w:endnote>
  <w:endnote w:type="continuationSeparator" w:id="0">
    <w:p w:rsidR="005C5E30" w:rsidRDefault="005C5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E30" w:rsidRDefault="005C5E30">
      <w:r>
        <w:separator/>
      </w:r>
    </w:p>
  </w:footnote>
  <w:footnote w:type="continuationSeparator" w:id="0">
    <w:p w:rsidR="005C5E30" w:rsidRDefault="005C5E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8828019"/>
      <w:docPartObj>
        <w:docPartGallery w:val="Page Numbers (Top of Page)"/>
        <w:docPartUnique/>
      </w:docPartObj>
    </w:sdtPr>
    <w:sdtEndPr/>
    <w:sdtContent>
      <w:p w:rsidR="00F71714" w:rsidRDefault="00F717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949">
          <w:rPr>
            <w:noProof/>
          </w:rPr>
          <w:t>2</w:t>
        </w:r>
        <w:r>
          <w:fldChar w:fldCharType="end"/>
        </w:r>
      </w:p>
    </w:sdtContent>
  </w:sdt>
  <w:p w:rsidR="004C0EBF" w:rsidRDefault="004C0EB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1BD"/>
    <w:rsid w:val="000203CF"/>
    <w:rsid w:val="000272C3"/>
    <w:rsid w:val="000A73E6"/>
    <w:rsid w:val="000B5426"/>
    <w:rsid w:val="000C68A2"/>
    <w:rsid w:val="000E7F35"/>
    <w:rsid w:val="000F5FD3"/>
    <w:rsid w:val="001221BD"/>
    <w:rsid w:val="00131EFD"/>
    <w:rsid w:val="00134F93"/>
    <w:rsid w:val="001451C6"/>
    <w:rsid w:val="00166397"/>
    <w:rsid w:val="001705D2"/>
    <w:rsid w:val="00192949"/>
    <w:rsid w:val="001B08CA"/>
    <w:rsid w:val="001C3F54"/>
    <w:rsid w:val="002828E1"/>
    <w:rsid w:val="00300D46"/>
    <w:rsid w:val="003168AF"/>
    <w:rsid w:val="00334857"/>
    <w:rsid w:val="0036284A"/>
    <w:rsid w:val="003647A2"/>
    <w:rsid w:val="003753CF"/>
    <w:rsid w:val="003E79F5"/>
    <w:rsid w:val="004067E2"/>
    <w:rsid w:val="00453312"/>
    <w:rsid w:val="0046035C"/>
    <w:rsid w:val="0049744D"/>
    <w:rsid w:val="004B1ACE"/>
    <w:rsid w:val="004C0EBF"/>
    <w:rsid w:val="004D18FF"/>
    <w:rsid w:val="004D50FD"/>
    <w:rsid w:val="00523249"/>
    <w:rsid w:val="00530994"/>
    <w:rsid w:val="00535DB0"/>
    <w:rsid w:val="00565E8E"/>
    <w:rsid w:val="00583E46"/>
    <w:rsid w:val="00592F1E"/>
    <w:rsid w:val="005C5E05"/>
    <w:rsid w:val="005C5E30"/>
    <w:rsid w:val="005C6CB7"/>
    <w:rsid w:val="005E61F9"/>
    <w:rsid w:val="00632220"/>
    <w:rsid w:val="00632504"/>
    <w:rsid w:val="00640A88"/>
    <w:rsid w:val="006631DC"/>
    <w:rsid w:val="00665250"/>
    <w:rsid w:val="00695BA5"/>
    <w:rsid w:val="006A25A1"/>
    <w:rsid w:val="006C43D1"/>
    <w:rsid w:val="006E712B"/>
    <w:rsid w:val="00710708"/>
    <w:rsid w:val="00720EB5"/>
    <w:rsid w:val="00727DD3"/>
    <w:rsid w:val="00754D58"/>
    <w:rsid w:val="007A1BC5"/>
    <w:rsid w:val="007C5014"/>
    <w:rsid w:val="007E0B4B"/>
    <w:rsid w:val="007F318A"/>
    <w:rsid w:val="00823946"/>
    <w:rsid w:val="00853DCB"/>
    <w:rsid w:val="00890047"/>
    <w:rsid w:val="00896626"/>
    <w:rsid w:val="008B436D"/>
    <w:rsid w:val="008B6045"/>
    <w:rsid w:val="0092379F"/>
    <w:rsid w:val="00936E84"/>
    <w:rsid w:val="00952DB7"/>
    <w:rsid w:val="009A3231"/>
    <w:rsid w:val="009C182D"/>
    <w:rsid w:val="00A01EC5"/>
    <w:rsid w:val="00A56574"/>
    <w:rsid w:val="00AA03B5"/>
    <w:rsid w:val="00AC64B3"/>
    <w:rsid w:val="00AD2180"/>
    <w:rsid w:val="00AF03C2"/>
    <w:rsid w:val="00B1419F"/>
    <w:rsid w:val="00B26B98"/>
    <w:rsid w:val="00B50344"/>
    <w:rsid w:val="00B70EA7"/>
    <w:rsid w:val="00B82703"/>
    <w:rsid w:val="00BD024D"/>
    <w:rsid w:val="00BD7CE4"/>
    <w:rsid w:val="00BF309F"/>
    <w:rsid w:val="00C30E9C"/>
    <w:rsid w:val="00C34EDA"/>
    <w:rsid w:val="00C37A4C"/>
    <w:rsid w:val="00C60FB9"/>
    <w:rsid w:val="00C75FA9"/>
    <w:rsid w:val="00C9250C"/>
    <w:rsid w:val="00CB002C"/>
    <w:rsid w:val="00CB3A8C"/>
    <w:rsid w:val="00CC157E"/>
    <w:rsid w:val="00CD52BA"/>
    <w:rsid w:val="00CE1343"/>
    <w:rsid w:val="00CF06AF"/>
    <w:rsid w:val="00D30217"/>
    <w:rsid w:val="00D36BC3"/>
    <w:rsid w:val="00D93FDD"/>
    <w:rsid w:val="00DA2D80"/>
    <w:rsid w:val="00DB1A1F"/>
    <w:rsid w:val="00DE4A89"/>
    <w:rsid w:val="00DE7A93"/>
    <w:rsid w:val="00E21196"/>
    <w:rsid w:val="00E75208"/>
    <w:rsid w:val="00E76C1E"/>
    <w:rsid w:val="00E83A42"/>
    <w:rsid w:val="00EA31DB"/>
    <w:rsid w:val="00F028DC"/>
    <w:rsid w:val="00F554B5"/>
    <w:rsid w:val="00F614FE"/>
    <w:rsid w:val="00F629D5"/>
    <w:rsid w:val="00F63BA5"/>
    <w:rsid w:val="00F71714"/>
    <w:rsid w:val="00FA5F3F"/>
    <w:rsid w:val="00FD0C89"/>
    <w:rsid w:val="00FD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714"/>
    <w:rPr>
      <w:sz w:val="28"/>
    </w:rPr>
  </w:style>
  <w:style w:type="paragraph" w:customStyle="1" w:styleId="ConsPlusNormal">
    <w:name w:val="ConsPlusNormal"/>
    <w:rsid w:val="00AF03C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714"/>
    <w:rPr>
      <w:sz w:val="28"/>
    </w:rPr>
  </w:style>
  <w:style w:type="paragraph" w:customStyle="1" w:styleId="ConsPlusNormal">
    <w:name w:val="ConsPlusNormal"/>
    <w:rsid w:val="00AF03C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herova_A_V\Desktop\&#1040;&#1051;&#1050;&#1054;&#1043;&#1054;&#1051;&#1068;\&#1055;&#1048;&#1057;&#1068;&#1052;&#1040;\&#1040;&#1051;&#1050;&#1054;&#1043;&#1054;&#1051;&#1068;%20&#1054;&#1050;&#1058;&#1071;&#1041;&#1056;&#1068;\1%20&#1095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C6589-8B0E-40AF-8983-5A5F24663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7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 Анастасия Викторовна</dc:creator>
  <cp:lastModifiedBy>Кочерова Анастасия Викторовна</cp:lastModifiedBy>
  <cp:revision>9</cp:revision>
  <cp:lastPrinted>2018-01-30T05:51:00Z</cp:lastPrinted>
  <dcterms:created xsi:type="dcterms:W3CDTF">2018-01-22T22:39:00Z</dcterms:created>
  <dcterms:modified xsi:type="dcterms:W3CDTF">2018-01-30T05:51:00Z</dcterms:modified>
</cp:coreProperties>
</file>