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752A91" w:rsidP="00752A91">
            <w:pPr>
              <w:ind w:left="-108"/>
              <w:jc w:val="both"/>
            </w:pPr>
            <w:r>
              <w:t xml:space="preserve">О </w:t>
            </w:r>
            <w:r w:rsidRPr="00752A91">
              <w:t>проект</w:t>
            </w:r>
            <w:r>
              <w:t>е</w:t>
            </w:r>
            <w:r w:rsidRPr="00752A91">
              <w:t xml:space="preserve"> закона Приморского края </w:t>
            </w:r>
            <w:r w:rsidR="00C13483" w:rsidRPr="00C13483">
      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752A9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C13483" w:rsidRPr="00C13483">
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</w:p>
    <w:p w:rsidR="00C204CD" w:rsidRDefault="00C204CD" w:rsidP="00752A91">
      <w:pPr>
        <w:ind w:firstLine="709"/>
        <w:jc w:val="both"/>
      </w:pPr>
    </w:p>
    <w:p w:rsidR="00C204CD" w:rsidRDefault="00967E7C" w:rsidP="00C13483">
      <w:pPr>
        <w:ind w:firstLine="709"/>
        <w:jc w:val="both"/>
      </w:pPr>
      <w:r>
        <w:t>2.</w:t>
      </w:r>
      <w:r w:rsidR="00C204CD">
        <w:t xml:space="preserve">Установить, что поправки к указанному законопроекту направляются в комитет Законодательного Собрания </w:t>
      </w:r>
      <w:r w:rsidR="00C204CD" w:rsidRPr="00C204CD">
        <w:t xml:space="preserve">по продовольственной политике и природопользованию </w:t>
      </w:r>
      <w:r w:rsidR="00FD1D9D" w:rsidRPr="00FD1D9D">
        <w:t xml:space="preserve">до 14 </w:t>
      </w:r>
      <w:r w:rsidR="00FD1D9D">
        <w:t>марта</w:t>
      </w:r>
      <w:r w:rsidR="00C13483">
        <w:t xml:space="preserve"> 2018</w:t>
      </w:r>
      <w:r w:rsidR="00C204CD">
        <w:t xml:space="preserve"> года.</w:t>
      </w:r>
    </w:p>
    <w:p w:rsidR="002A5F60" w:rsidRDefault="002A5F60"/>
    <w:p w:rsidR="002A5F60" w:rsidRDefault="00C204CD" w:rsidP="002A5F60">
      <w:pPr>
        <w:ind w:firstLine="709"/>
        <w:jc w:val="both"/>
      </w:pPr>
      <w:r>
        <w:t>3</w:t>
      </w:r>
      <w:r w:rsidR="003B2998">
        <w:t>.</w:t>
      </w:r>
      <w:r w:rsidR="002A5F60">
        <w:t>Комитету Законодательн</w:t>
      </w:r>
      <w:bookmarkStart w:id="0" w:name="_GoBack"/>
      <w:bookmarkEnd w:id="0"/>
      <w:r w:rsidR="002A5F60">
        <w:t>ого Собрания по продовольственной политике и природопользованию (</w:t>
      </w:r>
      <w:r w:rsidR="00C0504B" w:rsidRPr="00EF373D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C204CD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9E" w:rsidRDefault="00B06E9E">
      <w:r>
        <w:separator/>
      </w:r>
    </w:p>
  </w:endnote>
  <w:endnote w:type="continuationSeparator" w:id="0">
    <w:p w:rsidR="00B06E9E" w:rsidRDefault="00B0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9E" w:rsidRDefault="00B06E9E">
      <w:r>
        <w:separator/>
      </w:r>
    </w:p>
  </w:footnote>
  <w:footnote w:type="continuationSeparator" w:id="0">
    <w:p w:rsidR="00B06E9E" w:rsidRDefault="00B06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36BF3"/>
    <w:rsid w:val="00152CF3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14504"/>
    <w:rsid w:val="005A6019"/>
    <w:rsid w:val="005B747C"/>
    <w:rsid w:val="005C23F9"/>
    <w:rsid w:val="005E6130"/>
    <w:rsid w:val="00695A4A"/>
    <w:rsid w:val="006D45ED"/>
    <w:rsid w:val="006E650F"/>
    <w:rsid w:val="00726997"/>
    <w:rsid w:val="00752A91"/>
    <w:rsid w:val="00756CD8"/>
    <w:rsid w:val="007B48E7"/>
    <w:rsid w:val="007B5289"/>
    <w:rsid w:val="007C1194"/>
    <w:rsid w:val="00835A0E"/>
    <w:rsid w:val="008818A7"/>
    <w:rsid w:val="00922AED"/>
    <w:rsid w:val="009238CA"/>
    <w:rsid w:val="00924B45"/>
    <w:rsid w:val="00931FD6"/>
    <w:rsid w:val="009372FF"/>
    <w:rsid w:val="0094344A"/>
    <w:rsid w:val="00967E7C"/>
    <w:rsid w:val="009959AC"/>
    <w:rsid w:val="009C06BA"/>
    <w:rsid w:val="00A13794"/>
    <w:rsid w:val="00A26C60"/>
    <w:rsid w:val="00A355A6"/>
    <w:rsid w:val="00A75EA7"/>
    <w:rsid w:val="00A93332"/>
    <w:rsid w:val="00AE5EE6"/>
    <w:rsid w:val="00B06E9E"/>
    <w:rsid w:val="00B262F6"/>
    <w:rsid w:val="00BA58C7"/>
    <w:rsid w:val="00BB1806"/>
    <w:rsid w:val="00C0504B"/>
    <w:rsid w:val="00C13483"/>
    <w:rsid w:val="00C204CD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373D"/>
    <w:rsid w:val="00EF502B"/>
    <w:rsid w:val="00F14CBB"/>
    <w:rsid w:val="00F213EF"/>
    <w:rsid w:val="00F75CDD"/>
    <w:rsid w:val="00FD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24</cp:revision>
  <cp:lastPrinted>2017-08-22T01:05:00Z</cp:lastPrinted>
  <dcterms:created xsi:type="dcterms:W3CDTF">2015-08-06T01:39:00Z</dcterms:created>
  <dcterms:modified xsi:type="dcterms:W3CDTF">2018-01-23T23:06:00Z</dcterms:modified>
</cp:coreProperties>
</file>