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24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A5FE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A5FE1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A5FE1" w:rsidRPr="008A5FE1">
              <w:rPr>
                <w:szCs w:val="28"/>
              </w:rPr>
              <w:t>674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A5FE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A5FE1" w:rsidP="0094344A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льготном тарифе на тепловую энергию (мощность) на территории Приморского края и о внесении изменений в Закон Приморского края "О защите прав граждан в жилищно-коммунальной сфере"</w:t>
            </w:r>
          </w:p>
          <w:p w:rsidR="000B3FB2" w:rsidRPr="008A5FE1" w:rsidRDefault="000B3FB2" w:rsidP="0094344A">
            <w:pPr>
              <w:ind w:left="-108"/>
              <w:jc w:val="both"/>
            </w:pPr>
          </w:p>
        </w:tc>
      </w:tr>
    </w:tbl>
    <w:p w:rsidR="008A5FE1" w:rsidRDefault="008A5FE1" w:rsidP="008A5FE1">
      <w:pPr>
        <w:ind w:firstLine="720"/>
      </w:pPr>
      <w:r>
        <w:t xml:space="preserve">Законодательное Собрание Приморского края </w:t>
      </w:r>
    </w:p>
    <w:p w:rsidR="008A5FE1" w:rsidRDefault="008A5FE1" w:rsidP="008A5FE1"/>
    <w:p w:rsidR="008A5FE1" w:rsidRDefault="008A5FE1" w:rsidP="008A5FE1">
      <w:r>
        <w:t>ПОСТАНОВЛЯЕТ:</w:t>
      </w:r>
    </w:p>
    <w:p w:rsidR="008A5FE1" w:rsidRDefault="008A5FE1" w:rsidP="008A5FE1"/>
    <w:p w:rsidR="008A5FE1" w:rsidRDefault="008A5FE1" w:rsidP="008A5FE1">
      <w:pPr>
        <w:jc w:val="both"/>
      </w:pPr>
      <w:r>
        <w:tab/>
        <w:t xml:space="preserve">1.Принять проект закона Приморского края "О внесении изменений в Закон Приморского края </w:t>
      </w:r>
      <w:r w:rsidRPr="00C96776">
        <w:t>"О льготном тарифе на тепловую энергию (мощность) на территории Приморского края и о внесении изменений в Закон Приморского края "О защите прав граждан в жилищно-коммунальной сфере"</w:t>
      </w:r>
      <w:r>
        <w:t xml:space="preserve"> в первом чтении.</w:t>
      </w:r>
    </w:p>
    <w:p w:rsidR="008A5FE1" w:rsidRDefault="008A5FE1" w:rsidP="008A5FE1">
      <w:pPr>
        <w:jc w:val="both"/>
      </w:pPr>
    </w:p>
    <w:p w:rsidR="008A5FE1" w:rsidRDefault="008A5FE1" w:rsidP="008A5FE1">
      <w:pPr>
        <w:jc w:val="both"/>
      </w:pPr>
      <w:r>
        <w:tab/>
        <w:t>2.Комитету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A5FE1" w:rsidRDefault="008A5FE1" w:rsidP="008A5FE1">
      <w:pPr>
        <w:jc w:val="both"/>
      </w:pPr>
    </w:p>
    <w:p w:rsidR="008A5FE1" w:rsidRDefault="008A5FE1" w:rsidP="008A5FE1">
      <w:pPr>
        <w:jc w:val="both"/>
      </w:pPr>
      <w:r>
        <w:tab/>
        <w:t>3.Настоящее постановление вступает в силу со дня его принятия.</w:t>
      </w:r>
    </w:p>
    <w:p w:rsidR="008A5FE1" w:rsidRDefault="008A5FE1" w:rsidP="008A5FE1">
      <w:pPr>
        <w:jc w:val="both"/>
      </w:pPr>
    </w:p>
    <w:p w:rsidR="008A5FE1" w:rsidRDefault="008A5FE1" w:rsidP="008A5FE1">
      <w:pPr>
        <w:jc w:val="both"/>
      </w:pPr>
    </w:p>
    <w:p w:rsidR="008A5FE1" w:rsidRDefault="008A5FE1" w:rsidP="008A5FE1">
      <w:pPr>
        <w:jc w:val="both"/>
      </w:pPr>
    </w:p>
    <w:p w:rsidR="008A5FE1" w:rsidRDefault="008A5FE1" w:rsidP="008A5FE1">
      <w:pPr>
        <w:jc w:val="both"/>
      </w:pPr>
      <w:r>
        <w:t>Председатель</w:t>
      </w:r>
    </w:p>
    <w:p w:rsidR="008A5FE1" w:rsidRDefault="008A5FE1" w:rsidP="008A5FE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A5FE1" w:rsidRDefault="008A5FE1" w:rsidP="008A5FE1"/>
    <w:p w:rsidR="008A5FE1" w:rsidRDefault="008A5FE1" w:rsidP="008A5FE1"/>
    <w:p w:rsidR="008A5FE1" w:rsidRDefault="008A5FE1" w:rsidP="008A5FE1"/>
    <w:p w:rsidR="008A5FE1" w:rsidRDefault="008A5FE1" w:rsidP="008A5FE1">
      <w:bookmarkStart w:id="0" w:name="_GoBack"/>
      <w:bookmarkEnd w:id="0"/>
    </w:p>
    <w:sectPr w:rsidR="008A5FE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AF8" w:rsidRDefault="00671AF8">
      <w:r>
        <w:separator/>
      </w:r>
    </w:p>
  </w:endnote>
  <w:endnote w:type="continuationSeparator" w:id="0">
    <w:p w:rsidR="00671AF8" w:rsidRDefault="00671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AF8" w:rsidRDefault="00671AF8">
      <w:r>
        <w:separator/>
      </w:r>
    </w:p>
  </w:footnote>
  <w:footnote w:type="continuationSeparator" w:id="0">
    <w:p w:rsidR="00671AF8" w:rsidRDefault="00671A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5FE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71AF8"/>
    <w:rsid w:val="00695A4A"/>
    <w:rsid w:val="006D45ED"/>
    <w:rsid w:val="006E650F"/>
    <w:rsid w:val="00726997"/>
    <w:rsid w:val="007B48E7"/>
    <w:rsid w:val="007B5289"/>
    <w:rsid w:val="00835A0E"/>
    <w:rsid w:val="008818A7"/>
    <w:rsid w:val="008A5FE1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2018-01-31T04:01:00Z</cp:lastPrinted>
  <dcterms:created xsi:type="dcterms:W3CDTF">2018-01-31T04:00:00Z</dcterms:created>
  <dcterms:modified xsi:type="dcterms:W3CDTF">2018-01-31T04:01:00Z</dcterms:modified>
</cp:coreProperties>
</file>