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311771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240EC2" w:rsidRPr="00053FBF">
              <w:t>"О внесении изменени</w:t>
            </w:r>
            <w:r w:rsidR="00240EC2">
              <w:t>й</w:t>
            </w:r>
            <w:r w:rsidR="00240EC2" w:rsidRPr="00053FBF">
              <w:t xml:space="preserve"> </w:t>
            </w:r>
            <w:r w:rsidR="00240EC2">
              <w:t xml:space="preserve">в </w:t>
            </w:r>
            <w:r w:rsidR="00240EC2">
              <w:br/>
              <w:t xml:space="preserve">статью 4 </w:t>
            </w:r>
            <w:r w:rsidR="00240EC2" w:rsidRPr="00053FBF">
              <w:t>Закон</w:t>
            </w:r>
            <w:r w:rsidR="00240EC2">
              <w:t>а</w:t>
            </w:r>
            <w:r w:rsidR="00240EC2" w:rsidRPr="00053FBF">
              <w:t xml:space="preserve"> Приморского края "О</w:t>
            </w:r>
            <w:r w:rsidR="00240EC2">
              <w:t xml:space="preserve">б использовании лесов </w:t>
            </w:r>
            <w:r w:rsidR="00240EC2" w:rsidRPr="00053FBF">
              <w:t>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240EC2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240EC2" w:rsidRPr="00053FBF">
        <w:t>"О внесении изменени</w:t>
      </w:r>
      <w:r w:rsidR="00240EC2">
        <w:t>й</w:t>
      </w:r>
      <w:r w:rsidR="00240EC2" w:rsidRPr="00053FBF">
        <w:t xml:space="preserve"> </w:t>
      </w:r>
      <w:r w:rsidR="00240EC2">
        <w:t xml:space="preserve">в статью 4 </w:t>
      </w:r>
      <w:r w:rsidR="00240EC2" w:rsidRPr="00053FBF">
        <w:t>Закон</w:t>
      </w:r>
      <w:r w:rsidR="00240EC2">
        <w:t>а</w:t>
      </w:r>
      <w:r w:rsidR="00240EC2" w:rsidRPr="00053FBF">
        <w:t xml:space="preserve"> Приморского края "О</w:t>
      </w:r>
      <w:r w:rsidR="00240EC2">
        <w:t xml:space="preserve">б использовании лесов </w:t>
      </w:r>
      <w:r w:rsidR="00240EC2" w:rsidRPr="00053FBF">
        <w:t>в Приморском крае"</w:t>
      </w:r>
      <w:r w:rsidR="00937371">
        <w:t>.</w:t>
      </w:r>
      <w:bookmarkStart w:id="0" w:name="_GoBack"/>
      <w:bookmarkEnd w:id="0"/>
      <w:r w:rsidR="00311771">
        <w:t xml:space="preserve"> </w:t>
      </w:r>
    </w:p>
    <w:p w:rsidR="00240EC2" w:rsidRDefault="00240EC2" w:rsidP="006E17D8">
      <w:pPr>
        <w:shd w:val="clear" w:color="auto" w:fill="FFFFFF"/>
        <w:ind w:firstLine="709"/>
        <w:jc w:val="both"/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CBF" w:rsidRDefault="00663CBF" w:rsidP="00441D5E">
      <w:pPr>
        <w:pStyle w:val="1"/>
      </w:pPr>
      <w:r>
        <w:separator/>
      </w:r>
    </w:p>
  </w:endnote>
  <w:endnote w:type="continuationSeparator" w:id="0">
    <w:p w:rsidR="00663CBF" w:rsidRDefault="00663CBF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CBF" w:rsidRDefault="00663CBF" w:rsidP="00441D5E">
      <w:pPr>
        <w:pStyle w:val="1"/>
      </w:pPr>
      <w:r>
        <w:separator/>
      </w:r>
    </w:p>
  </w:footnote>
  <w:footnote w:type="continuationSeparator" w:id="0">
    <w:p w:rsidR="00663CBF" w:rsidRDefault="00663CBF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3EF"/>
    <w:rsid w:val="00663CBF"/>
    <w:rsid w:val="006672A8"/>
    <w:rsid w:val="00692CF5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2016-09-22T23:46:00Z</cp:lastPrinted>
  <dcterms:created xsi:type="dcterms:W3CDTF">2018-01-23T05:57:00Z</dcterms:created>
  <dcterms:modified xsi:type="dcterms:W3CDTF">2018-01-24T00:22:00Z</dcterms:modified>
</cp:coreProperties>
</file>