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25DC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25DC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6267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</w:t>
      </w:r>
      <w:r w:rsidR="005716C2">
        <w:rPr>
          <w:b/>
        </w:rPr>
        <w:t>ЕНИ</w:t>
      </w:r>
      <w:r w:rsidR="007E6267">
        <w:rPr>
          <w:b/>
        </w:rPr>
        <w:t>Я</w:t>
      </w:r>
      <w:r w:rsidR="005716C2">
        <w:rPr>
          <w:b/>
        </w:rPr>
        <w:t xml:space="preserve"> В </w:t>
      </w:r>
      <w:r w:rsidR="007E6267">
        <w:rPr>
          <w:b/>
        </w:rPr>
        <w:t xml:space="preserve">СТАТЬЮ 2 </w:t>
      </w:r>
      <w:r w:rsidR="005716C2">
        <w:rPr>
          <w:b/>
        </w:rPr>
        <w:t>ЗАКОН</w:t>
      </w:r>
      <w:r w:rsidR="007E6267">
        <w:rPr>
          <w:b/>
        </w:rPr>
        <w:t>А</w:t>
      </w:r>
    </w:p>
    <w:p w:rsidR="007E6267" w:rsidRDefault="005716C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</w:t>
      </w:r>
      <w:r w:rsidRPr="005716C2">
        <w:rPr>
          <w:b/>
        </w:rPr>
        <w:t xml:space="preserve">"О ЗЕМЛЕУСТРОЙСТВЕ </w:t>
      </w:r>
    </w:p>
    <w:p w:rsidR="0032326E" w:rsidRDefault="005716C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716C2">
        <w:rPr>
          <w:b/>
        </w:rPr>
        <w:t xml:space="preserve">В ПРИМОРСКОМ </w:t>
      </w:r>
      <w:proofErr w:type="gramStart"/>
      <w:r w:rsidRPr="005716C2">
        <w:rPr>
          <w:b/>
        </w:rPr>
        <w:t>КРАЕ</w:t>
      </w:r>
      <w:proofErr w:type="gramEnd"/>
      <w:r w:rsidRPr="005716C2">
        <w:rPr>
          <w:b/>
        </w:rPr>
        <w:t>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927695" w:rsidRDefault="00927695" w:rsidP="00972C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72C6B" w:rsidRDefault="00972C6B" w:rsidP="00972C6B">
      <w:pPr>
        <w:ind w:firstLine="720"/>
        <w:jc w:val="both"/>
      </w:pPr>
    </w:p>
    <w:p w:rsidR="00972C6B" w:rsidRDefault="00972C6B" w:rsidP="00972C6B">
      <w:pPr>
        <w:ind w:firstLine="720"/>
        <w:jc w:val="both"/>
      </w:pPr>
      <w:r>
        <w:t>СТАТЬЯ 1.</w:t>
      </w:r>
    </w:p>
    <w:p w:rsidR="005716C2" w:rsidRDefault="005716C2" w:rsidP="00925DC6">
      <w:pPr>
        <w:autoSpaceDE w:val="0"/>
        <w:autoSpaceDN w:val="0"/>
        <w:adjustRightInd w:val="0"/>
        <w:ind w:firstLine="709"/>
        <w:jc w:val="both"/>
      </w:pPr>
      <w:proofErr w:type="gramStart"/>
      <w:r w:rsidRPr="005716C2">
        <w:t xml:space="preserve">Внести в статью 2 Закона Приморского края от 18 марта 2004 года </w:t>
      </w:r>
      <w:r>
        <w:br/>
        <w:t>№</w:t>
      </w:r>
      <w:r w:rsidRPr="005716C2">
        <w:t xml:space="preserve"> 106-КЗ "О землеустройстве в Приморском крае" (Ведомости Законодательного Собрания Приморского края, 2004, </w:t>
      </w:r>
      <w:r w:rsidR="00FA4FEC">
        <w:t>№</w:t>
      </w:r>
      <w:bookmarkStart w:id="0" w:name="_GoBack"/>
      <w:bookmarkEnd w:id="0"/>
      <w:r w:rsidRPr="005716C2">
        <w:t xml:space="preserve"> 55, стр. 2, </w:t>
      </w:r>
      <w:r>
        <w:t>№</w:t>
      </w:r>
      <w:r w:rsidRPr="005716C2">
        <w:t xml:space="preserve"> 75, </w:t>
      </w:r>
      <w:r>
        <w:br/>
      </w:r>
      <w:r w:rsidRPr="005716C2">
        <w:t xml:space="preserve">стр. 76; 2008, </w:t>
      </w:r>
      <w:r>
        <w:t>№</w:t>
      </w:r>
      <w:r w:rsidRPr="005716C2">
        <w:t xml:space="preserve"> 98, стр. 61; 2009, </w:t>
      </w:r>
      <w:r>
        <w:t>№</w:t>
      </w:r>
      <w:r w:rsidRPr="005716C2">
        <w:t xml:space="preserve"> 118, стр. 34; 2012, </w:t>
      </w:r>
      <w:r>
        <w:t>№</w:t>
      </w:r>
      <w:r w:rsidRPr="005716C2">
        <w:t xml:space="preserve"> 8, стр. 66; </w:t>
      </w:r>
      <w:r w:rsidR="00713639">
        <w:br/>
      </w:r>
      <w:r w:rsidRPr="005716C2">
        <w:t>2013,</w:t>
      </w:r>
      <w:r w:rsidR="00713639">
        <w:t xml:space="preserve"> </w:t>
      </w:r>
      <w:r>
        <w:t>№</w:t>
      </w:r>
      <w:r w:rsidRPr="005716C2">
        <w:t xml:space="preserve"> 55, стр. 58</w:t>
      </w:r>
      <w:r w:rsidR="00713639">
        <w:t>; 2015, № 135, стр. 74</w:t>
      </w:r>
      <w:r w:rsidRPr="005716C2">
        <w:t>) следующее изменение:</w:t>
      </w:r>
      <w:proofErr w:type="gramEnd"/>
    </w:p>
    <w:p w:rsidR="005716C2" w:rsidRPr="005716C2" w:rsidRDefault="005716C2" w:rsidP="005716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16C2">
        <w:rPr>
          <w:szCs w:val="28"/>
        </w:rPr>
        <w:t xml:space="preserve">в </w:t>
      </w:r>
      <w:proofErr w:type="gramStart"/>
      <w:r w:rsidRPr="005716C2">
        <w:rPr>
          <w:szCs w:val="28"/>
        </w:rPr>
        <w:t>пункте</w:t>
      </w:r>
      <w:proofErr w:type="gramEnd"/>
      <w:r w:rsidRPr="005716C2">
        <w:rPr>
          <w:szCs w:val="28"/>
        </w:rPr>
        <w:t xml:space="preserve"> 2 слова "территории населенных пунктов, территориальные зоны, а также части указанных территорий и зон" заменить словами "а также части таких территорий"</w:t>
      </w:r>
      <w:r>
        <w:rPr>
          <w:szCs w:val="28"/>
        </w:rPr>
        <w:t>.</w:t>
      </w:r>
    </w:p>
    <w:p w:rsidR="005716C2" w:rsidRDefault="005716C2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А.В. Тарасенко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A50" w:rsidRDefault="00AD7A50">
      <w:r>
        <w:separator/>
      </w:r>
    </w:p>
  </w:endnote>
  <w:endnote w:type="continuationSeparator" w:id="0">
    <w:p w:rsidR="00AD7A50" w:rsidRDefault="00AD7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A50" w:rsidRDefault="00AD7A50">
      <w:r>
        <w:separator/>
      </w:r>
    </w:p>
  </w:footnote>
  <w:footnote w:type="continuationSeparator" w:id="0">
    <w:p w:rsidR="00AD7A50" w:rsidRDefault="00AD7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26E" w:rsidRDefault="003232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0230FE"/>
    <w:rsid w:val="001A55F9"/>
    <w:rsid w:val="0032326E"/>
    <w:rsid w:val="005716C2"/>
    <w:rsid w:val="005B0A3E"/>
    <w:rsid w:val="006A123B"/>
    <w:rsid w:val="00713639"/>
    <w:rsid w:val="007B25A5"/>
    <w:rsid w:val="007E6267"/>
    <w:rsid w:val="00925DC6"/>
    <w:rsid w:val="00927695"/>
    <w:rsid w:val="00972C6B"/>
    <w:rsid w:val="009E75C5"/>
    <w:rsid w:val="00AD7A50"/>
    <w:rsid w:val="00B40676"/>
    <w:rsid w:val="00DA3187"/>
    <w:rsid w:val="00E33EBD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156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10</cp:revision>
  <cp:lastPrinted>2003-08-29T04:29:00Z</cp:lastPrinted>
  <dcterms:created xsi:type="dcterms:W3CDTF">2018-01-09T23:04:00Z</dcterms:created>
  <dcterms:modified xsi:type="dcterms:W3CDTF">2018-01-24T23:52:00Z</dcterms:modified>
</cp:coreProperties>
</file>