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D573C6" w:rsidRDefault="00D573C6" w:rsidP="00D573C6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D573C6" w:rsidRDefault="00D573C6" w:rsidP="00D573C6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D573C6" w:rsidP="00D573C6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региональной политике и законности  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CC0B7C" w:rsidP="00F14CBB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2E0D6E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2E0D6E">
              <w:rPr>
                <w:szCs w:val="28"/>
              </w:rPr>
              <w:t xml:space="preserve"> Приморского края "</w:t>
            </w:r>
            <w:r>
              <w:rPr>
                <w:snapToGrid w:val="0"/>
                <w:szCs w:val="28"/>
              </w:rPr>
              <w:t>О внесении изменений</w:t>
            </w:r>
            <w:r w:rsidRPr="002E0D6E">
              <w:rPr>
                <w:snapToGrid w:val="0"/>
                <w:szCs w:val="28"/>
              </w:rPr>
              <w:t xml:space="preserve">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  <w:bookmarkStart w:id="0" w:name="_GoBack"/>
            <w:bookmarkEnd w:id="0"/>
          </w:p>
        </w:tc>
      </w:tr>
    </w:tbl>
    <w:p w:rsidR="000B3FB2" w:rsidRDefault="000B3FB2"/>
    <w:p w:rsidR="00653D8F" w:rsidRDefault="00653D8F" w:rsidP="00653D8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53D8F" w:rsidRDefault="00653D8F" w:rsidP="00653D8F">
      <w:pPr>
        <w:pStyle w:val="a3"/>
        <w:tabs>
          <w:tab w:val="clear" w:pos="4153"/>
          <w:tab w:val="clear" w:pos="8306"/>
        </w:tabs>
      </w:pPr>
    </w:p>
    <w:p w:rsidR="00653D8F" w:rsidRDefault="00653D8F" w:rsidP="00653D8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3D8F" w:rsidRDefault="00653D8F" w:rsidP="00653D8F"/>
    <w:p w:rsidR="00653D8F" w:rsidRPr="002E0D6E" w:rsidRDefault="00653D8F" w:rsidP="00653D8F">
      <w:pPr>
        <w:ind w:firstLine="720"/>
        <w:jc w:val="both"/>
        <w:rPr>
          <w:szCs w:val="28"/>
        </w:rPr>
      </w:pPr>
      <w:r w:rsidRPr="002E0D6E">
        <w:rPr>
          <w:szCs w:val="28"/>
        </w:rPr>
        <w:t xml:space="preserve">1.Принять </w:t>
      </w:r>
      <w:r>
        <w:rPr>
          <w:szCs w:val="28"/>
        </w:rPr>
        <w:t>проект закона</w:t>
      </w:r>
      <w:r w:rsidRPr="002E0D6E">
        <w:rPr>
          <w:szCs w:val="28"/>
        </w:rPr>
        <w:t xml:space="preserve"> Приморского края "</w:t>
      </w:r>
      <w:r w:rsidRPr="002E0D6E">
        <w:rPr>
          <w:snapToGrid w:val="0"/>
          <w:szCs w:val="28"/>
        </w:rPr>
        <w:t>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Pr="002E0D6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 в первом чтении</w:t>
      </w:r>
      <w:r w:rsidRPr="002E0D6E">
        <w:rPr>
          <w:szCs w:val="28"/>
        </w:rPr>
        <w:t xml:space="preserve">. </w:t>
      </w:r>
    </w:p>
    <w:p w:rsidR="00653D8F" w:rsidRDefault="00653D8F" w:rsidP="00653D8F">
      <w:pPr>
        <w:ind w:firstLine="720"/>
        <w:jc w:val="both"/>
      </w:pPr>
    </w:p>
    <w:p w:rsidR="00653D8F" w:rsidRDefault="00653D8F" w:rsidP="00653D8F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февраля 2018 года.</w:t>
      </w:r>
    </w:p>
    <w:p w:rsidR="00653D8F" w:rsidRDefault="00653D8F" w:rsidP="00653D8F">
      <w:pPr>
        <w:pStyle w:val="a3"/>
        <w:tabs>
          <w:tab w:val="left" w:pos="840"/>
        </w:tabs>
        <w:ind w:firstLine="709"/>
        <w:jc w:val="both"/>
      </w:pPr>
    </w:p>
    <w:p w:rsidR="00653D8F" w:rsidRDefault="00653D8F" w:rsidP="00653D8F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53D8F" w:rsidRDefault="00653D8F" w:rsidP="00653D8F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653D8F" w:rsidRDefault="00653D8F" w:rsidP="00653D8F">
      <w:pPr>
        <w:pStyle w:val="a3"/>
        <w:tabs>
          <w:tab w:val="clear" w:pos="4153"/>
          <w:tab w:val="clear" w:pos="8306"/>
        </w:tabs>
        <w:jc w:val="both"/>
      </w:pPr>
    </w:p>
    <w:p w:rsidR="00653D8F" w:rsidRDefault="00653D8F" w:rsidP="00653D8F">
      <w:pPr>
        <w:pStyle w:val="a3"/>
        <w:tabs>
          <w:tab w:val="clear" w:pos="4153"/>
          <w:tab w:val="clear" w:pos="8306"/>
        </w:tabs>
        <w:jc w:val="both"/>
      </w:pPr>
    </w:p>
    <w:p w:rsidR="00653D8F" w:rsidRDefault="00653D8F" w:rsidP="00653D8F">
      <w:pPr>
        <w:pStyle w:val="a3"/>
        <w:tabs>
          <w:tab w:val="clear" w:pos="4153"/>
          <w:tab w:val="clear" w:pos="8306"/>
        </w:tabs>
        <w:jc w:val="both"/>
      </w:pPr>
    </w:p>
    <w:p w:rsidR="00653D8F" w:rsidRDefault="00653D8F" w:rsidP="00653D8F">
      <w:pPr>
        <w:pStyle w:val="a3"/>
        <w:tabs>
          <w:tab w:val="clear" w:pos="4153"/>
          <w:tab w:val="clear" w:pos="8306"/>
        </w:tabs>
        <w:jc w:val="both"/>
      </w:pPr>
    </w:p>
    <w:p w:rsidR="00653D8F" w:rsidRDefault="00653D8F" w:rsidP="00653D8F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4.Настоящее постановление вступает в силу со дня его принятия.</w:t>
      </w:r>
    </w:p>
    <w:p w:rsidR="00653D8F" w:rsidRDefault="00653D8F" w:rsidP="00653D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3D8F" w:rsidRDefault="00653D8F" w:rsidP="00653D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3D8F" w:rsidRDefault="00653D8F" w:rsidP="00653D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3D8F" w:rsidRDefault="00653D8F" w:rsidP="00653D8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53D8F" w:rsidRDefault="00653D8F" w:rsidP="00653D8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653D8F" w:rsidRDefault="00653D8F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53D8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FA6" w:rsidRDefault="00000FA6">
      <w:r>
        <w:separator/>
      </w:r>
    </w:p>
  </w:endnote>
  <w:endnote w:type="continuationSeparator" w:id="0">
    <w:p w:rsidR="00000FA6" w:rsidRDefault="00000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FA6" w:rsidRDefault="00000FA6">
      <w:r>
        <w:separator/>
      </w:r>
    </w:p>
  </w:footnote>
  <w:footnote w:type="continuationSeparator" w:id="0">
    <w:p w:rsidR="00000FA6" w:rsidRDefault="00000F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D8F" w:rsidRDefault="00653D8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C0B7C">
      <w:rPr>
        <w:noProof/>
      </w:rPr>
      <w:t>2</w:t>
    </w:r>
    <w:r>
      <w:fldChar w:fldCharType="end"/>
    </w:r>
  </w:p>
  <w:p w:rsidR="00653D8F" w:rsidRDefault="00653D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2366"/>
    <w:rsid w:val="00000FA6"/>
    <w:rsid w:val="00057575"/>
    <w:rsid w:val="0007488C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53D8F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656D"/>
    <w:rsid w:val="009959AC"/>
    <w:rsid w:val="009C06BA"/>
    <w:rsid w:val="00A13794"/>
    <w:rsid w:val="00A26C60"/>
    <w:rsid w:val="00A93332"/>
    <w:rsid w:val="00AC49EA"/>
    <w:rsid w:val="00AE5EE6"/>
    <w:rsid w:val="00BA58C7"/>
    <w:rsid w:val="00C20E8F"/>
    <w:rsid w:val="00CA7E54"/>
    <w:rsid w:val="00CB4EC6"/>
    <w:rsid w:val="00CC0B7C"/>
    <w:rsid w:val="00CE19DF"/>
    <w:rsid w:val="00D02716"/>
    <w:rsid w:val="00D32366"/>
    <w:rsid w:val="00D435C9"/>
    <w:rsid w:val="00D573C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653D8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регион. пол. и зак.</Template>
  <TotalTime>9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2014-07-16T00:09:00Z</cp:lastPrinted>
  <dcterms:created xsi:type="dcterms:W3CDTF">2017-12-26T05:35:00Z</dcterms:created>
  <dcterms:modified xsi:type="dcterms:W3CDTF">2017-12-26T05:47:00Z</dcterms:modified>
</cp:coreProperties>
</file>