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0D18" w:rsidRPr="00570D18" w:rsidRDefault="00570D18" w:rsidP="00570D1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70D18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570D18" w:rsidRPr="00570D18" w:rsidRDefault="00570D18" w:rsidP="00570D1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70D18">
                                    <w:rPr>
                                      <w:sz w:val="20"/>
                                    </w:rPr>
                                    <w:t>Законодательного Собрания по</w:t>
                                  </w:r>
                                </w:p>
                                <w:p w:rsidR="00570D18" w:rsidRPr="00570D18" w:rsidRDefault="00570D18" w:rsidP="00570D1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70D18">
                                    <w:rPr>
                                      <w:sz w:val="20"/>
                                    </w:rPr>
                                    <w:t xml:space="preserve">регламенту, депутатской этике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</w:p>
                                <w:p w:rsidR="00570D18" w:rsidRPr="00570D18" w:rsidRDefault="00570D18" w:rsidP="00570D1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70D18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46604C" w:rsidRDefault="00570D18" w:rsidP="00570D1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70D18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70D18" w:rsidRPr="00570D18" w:rsidRDefault="00570D18" w:rsidP="00570D18">
                            <w:pPr>
                              <w:rPr>
                                <w:sz w:val="20"/>
                              </w:rPr>
                            </w:pPr>
                            <w:r w:rsidRPr="00570D18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570D18" w:rsidRPr="00570D18" w:rsidRDefault="00570D18" w:rsidP="00570D18">
                            <w:pPr>
                              <w:rPr>
                                <w:sz w:val="20"/>
                              </w:rPr>
                            </w:pPr>
                            <w:r w:rsidRPr="00570D18"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570D18" w:rsidRPr="00570D18" w:rsidRDefault="00570D18" w:rsidP="00570D18">
                            <w:pPr>
                              <w:rPr>
                                <w:sz w:val="20"/>
                              </w:rPr>
                            </w:pPr>
                            <w:r w:rsidRPr="00570D18">
                              <w:rPr>
                                <w:sz w:val="20"/>
                              </w:rPr>
                              <w:t xml:space="preserve">регламенту, депутатской этике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</w:p>
                          <w:p w:rsidR="00570D18" w:rsidRPr="00570D18" w:rsidRDefault="00570D18" w:rsidP="00570D18">
                            <w:pPr>
                              <w:rPr>
                                <w:sz w:val="20"/>
                              </w:rPr>
                            </w:pPr>
                            <w:r w:rsidRPr="00570D18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  <w:bookmarkStart w:id="1" w:name="_GoBack"/>
                          </w:p>
                          <w:bookmarkEnd w:id="1"/>
                          <w:p w:rsidR="0046604C" w:rsidRDefault="00570D18" w:rsidP="00570D18">
                            <w:pPr>
                              <w:rPr>
                                <w:sz w:val="20"/>
                              </w:rPr>
                            </w:pPr>
                            <w:r w:rsidRPr="00570D18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4623B3">
        <w:rPr>
          <w:b/>
        </w:rPr>
        <w:t>Й</w:t>
      </w:r>
      <w:r>
        <w:rPr>
          <w:b/>
        </w:rPr>
        <w:t xml:space="preserve"> В </w:t>
      </w:r>
      <w:r w:rsidR="000A1927">
        <w:rPr>
          <w:b/>
        </w:rPr>
        <w:t xml:space="preserve">СТАТЬЮ </w:t>
      </w:r>
      <w:r w:rsidR="00486D29">
        <w:rPr>
          <w:b/>
        </w:rPr>
        <w:t>19</w:t>
      </w:r>
      <w:r w:rsidR="000A1927">
        <w:rPr>
          <w:b/>
        </w:rPr>
        <w:t xml:space="preserve"> </w:t>
      </w:r>
      <w:r>
        <w:rPr>
          <w:b/>
        </w:rPr>
        <w:t>ЗАКОН</w:t>
      </w:r>
      <w:r w:rsidR="000A1927">
        <w:rPr>
          <w:b/>
        </w:rPr>
        <w:t>А</w:t>
      </w:r>
      <w:r>
        <w:rPr>
          <w:b/>
        </w:rPr>
        <w:t xml:space="preserve">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r>
        <w:t>Принят Законодательным Собранием Приморского края</w:t>
      </w:r>
      <w:r w:rsidR="00655088">
        <w:t xml:space="preserve"> </w:t>
      </w:r>
      <w:r w:rsidR="008B2B5B">
        <w:t>19 декабря 2017 года в первом чтении</w:t>
      </w:r>
    </w:p>
    <w:p w:rsidR="008F0774" w:rsidRDefault="008F0774" w:rsidP="008B2B5B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486D29" w:rsidRDefault="00486D2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r>
        <w:t xml:space="preserve">Внести в </w:t>
      </w:r>
      <w:r w:rsidR="00D05C7F">
        <w:t xml:space="preserve">статью 19 </w:t>
      </w:r>
      <w:r>
        <w:t>Закон</w:t>
      </w:r>
      <w:r w:rsidR="00D05C7F">
        <w:t>а</w:t>
      </w:r>
      <w:r>
        <w:t xml:space="preserve">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 w:rsidR="00486D29">
        <w:t>, № 38, стр. 12</w:t>
      </w:r>
      <w:r>
        <w:t>) следующ</w:t>
      </w:r>
      <w:r w:rsidR="00060801">
        <w:t>и</w:t>
      </w:r>
      <w:r w:rsidR="00D05C7F">
        <w:t>е</w:t>
      </w:r>
      <w:r>
        <w:t xml:space="preserve"> изменени</w:t>
      </w:r>
      <w:r w:rsidR="00060801">
        <w:t>я</w:t>
      </w:r>
      <w:r>
        <w:t>:</w:t>
      </w:r>
    </w:p>
    <w:p w:rsidR="00E91057" w:rsidRDefault="00406B43" w:rsidP="000F2849">
      <w:pPr>
        <w:ind w:firstLine="720"/>
        <w:jc w:val="both"/>
      </w:pPr>
      <w:r>
        <w:t>пункт</w:t>
      </w:r>
      <w:r w:rsidR="00241371">
        <w:t xml:space="preserve"> 4 изложить в следующей редакции</w:t>
      </w:r>
      <w:r>
        <w:t>:</w:t>
      </w:r>
    </w:p>
    <w:p w:rsidR="00406B43" w:rsidRDefault="00406B43" w:rsidP="000F2849">
      <w:pPr>
        <w:ind w:firstLine="720"/>
        <w:jc w:val="both"/>
      </w:pPr>
      <w:r>
        <w:t>"</w:t>
      </w:r>
      <w:r w:rsidR="00241371">
        <w:t>4.</w:t>
      </w:r>
      <w:r w:rsidR="00FC1917">
        <w:t xml:space="preserve">Принятие закона Приморского края об </w:t>
      </w:r>
      <w:r w:rsidR="00FC1917" w:rsidRPr="00FC1917">
        <w:t>утвержде</w:t>
      </w:r>
      <w:r w:rsidR="00FC1917">
        <w:t>нии</w:t>
      </w:r>
      <w:r w:rsidR="00FC1917" w:rsidRPr="00FC1917">
        <w:t xml:space="preserve"> порядк</w:t>
      </w:r>
      <w:r w:rsidR="00FC1917">
        <w:t>а</w:t>
      </w:r>
      <w:r w:rsidR="00FC1917" w:rsidRPr="00FC1917">
        <w:t xml:space="preserve"> осуществления стратегического планирования в </w:t>
      </w:r>
      <w:r w:rsidR="00FC1917">
        <w:t>Приморском крае</w:t>
      </w:r>
      <w:r w:rsidR="00FC1917" w:rsidRPr="00FC1917">
        <w:t xml:space="preserve"> в соответствии с Федеральным законом от 28 июня 2014 года </w:t>
      </w:r>
      <w:r w:rsidR="00FC1917">
        <w:t>№</w:t>
      </w:r>
      <w:r w:rsidR="00FC1917" w:rsidRPr="00FC1917">
        <w:t xml:space="preserve"> 172-ФЗ </w:t>
      </w:r>
      <w:r w:rsidR="005A7C69">
        <w:br/>
      </w:r>
      <w:r w:rsidR="00FC1917" w:rsidRPr="00FC1917">
        <w:t>"О стратегическом планировании в Российской Федерации</w:t>
      </w:r>
      <w:r w:rsidR="0074332B">
        <w:t>"</w:t>
      </w:r>
      <w:bookmarkStart w:id="0" w:name="_GoBack"/>
      <w:bookmarkEnd w:id="0"/>
      <w:r w:rsidR="006153E5">
        <w:t>;</w:t>
      </w:r>
      <w:r w:rsidR="00FC1917" w:rsidRPr="00FC1917">
        <w:t>"</w:t>
      </w:r>
      <w:r w:rsidR="00FC1917">
        <w:t>.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>Временно исполняющий обязанности</w:t>
      </w: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Губернатора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 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А.В. Тарасенко</w:t>
      </w:r>
    </w:p>
    <w:p w:rsidR="00F078BB" w:rsidRPr="00406B43" w:rsidRDefault="00F078BB" w:rsidP="00FC1917">
      <w:pPr>
        <w:jc w:val="both"/>
      </w:pPr>
    </w:p>
    <w:sectPr w:rsidR="00F078BB" w:rsidRPr="00406B4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53C" w:rsidRDefault="002C253C">
      <w:r>
        <w:separator/>
      </w:r>
    </w:p>
  </w:endnote>
  <w:endnote w:type="continuationSeparator" w:id="0">
    <w:p w:rsidR="002C253C" w:rsidRDefault="002C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53C" w:rsidRDefault="002C253C">
      <w:r>
        <w:separator/>
      </w:r>
    </w:p>
  </w:footnote>
  <w:footnote w:type="continuationSeparator" w:id="0">
    <w:p w:rsidR="002C253C" w:rsidRDefault="002C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4C" w:rsidRDefault="0046604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51A0"/>
    <w:rsid w:val="00060801"/>
    <w:rsid w:val="000A1927"/>
    <w:rsid w:val="000F2849"/>
    <w:rsid w:val="0011773D"/>
    <w:rsid w:val="00241371"/>
    <w:rsid w:val="002C253C"/>
    <w:rsid w:val="002F64F3"/>
    <w:rsid w:val="00406B43"/>
    <w:rsid w:val="004623B3"/>
    <w:rsid w:val="0046604C"/>
    <w:rsid w:val="00486D29"/>
    <w:rsid w:val="004B47F8"/>
    <w:rsid w:val="004D1C48"/>
    <w:rsid w:val="00570D18"/>
    <w:rsid w:val="005A7C69"/>
    <w:rsid w:val="006153E5"/>
    <w:rsid w:val="00655088"/>
    <w:rsid w:val="00725958"/>
    <w:rsid w:val="0074332B"/>
    <w:rsid w:val="007D3711"/>
    <w:rsid w:val="008059EE"/>
    <w:rsid w:val="008B2B5B"/>
    <w:rsid w:val="008F0774"/>
    <w:rsid w:val="009B44DD"/>
    <w:rsid w:val="00BA58F7"/>
    <w:rsid w:val="00BC2DD4"/>
    <w:rsid w:val="00D05C7F"/>
    <w:rsid w:val="00DE2425"/>
    <w:rsid w:val="00E66D92"/>
    <w:rsid w:val="00E91057"/>
    <w:rsid w:val="00EE705F"/>
    <w:rsid w:val="00F078BB"/>
    <w:rsid w:val="00F221EF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115</TotalTime>
  <Pages>1</Pages>
  <Words>289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31</cp:revision>
  <cp:lastPrinted>2018-01-09T06:40:00Z</cp:lastPrinted>
  <dcterms:created xsi:type="dcterms:W3CDTF">2017-08-02T22:59:00Z</dcterms:created>
  <dcterms:modified xsi:type="dcterms:W3CDTF">2018-01-09T06:54:00Z</dcterms:modified>
</cp:coreProperties>
</file>