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E60A9">
        <w:tc>
          <w:tcPr>
            <w:tcW w:w="9570" w:type="dxa"/>
          </w:tcPr>
          <w:bookmarkStart w:id="0" w:name="_GoBack"/>
          <w:bookmarkEnd w:id="0"/>
          <w:p w:rsidR="00FE60A9" w:rsidRPr="004F3F82" w:rsidRDefault="002605A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E60A9" w:rsidRDefault="0092749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09049F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E60A9" w:rsidRDefault="0092749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09049F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4F3F82">
              <w:t xml:space="preserve"> </w:t>
            </w:r>
          </w:p>
          <w:p w:rsidR="00FE60A9" w:rsidRDefault="00FE60A9"/>
          <w:p w:rsidR="00FE60A9" w:rsidRDefault="00FE60A9"/>
        </w:tc>
      </w:tr>
      <w:tr w:rsidR="00FE60A9">
        <w:tc>
          <w:tcPr>
            <w:tcW w:w="9570" w:type="dxa"/>
          </w:tcPr>
          <w:p w:rsidR="00FE60A9" w:rsidRDefault="0009049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CD8" w:rsidRDefault="00F46CD8" w:rsidP="00F46CD8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F46CD8" w:rsidRDefault="00F46CD8" w:rsidP="00F46CD8"/>
    <w:p w:rsidR="00F46CD8" w:rsidRDefault="00F46CD8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E66761">
        <w:t xml:space="preserve"> </w:t>
      </w:r>
    </w:p>
    <w:p w:rsidR="00E66761" w:rsidRDefault="00E66761" w:rsidP="00F46CD8">
      <w:pPr>
        <w:ind w:firstLine="709"/>
        <w:jc w:val="both"/>
      </w:pPr>
    </w:p>
    <w:p w:rsidR="00BF0D70" w:rsidRDefault="00BF0D70" w:rsidP="00BF0D70">
      <w:pPr>
        <w:ind w:firstLine="709"/>
        <w:jc w:val="both"/>
      </w:pPr>
      <w:r>
        <w:t>СТАТЬЯ 1.</w:t>
      </w:r>
    </w:p>
    <w:p w:rsidR="00BF0D70" w:rsidRDefault="00BF0D70" w:rsidP="00BF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Законодательного Собрания Приморского края, 2007, № 19</w:t>
      </w:r>
      <w:r w:rsidR="00754579">
        <w:rPr>
          <w:szCs w:val="28"/>
        </w:rPr>
        <w:t>,</w:t>
      </w:r>
      <w:r>
        <w:rPr>
          <w:szCs w:val="28"/>
        </w:rPr>
        <w:t xml:space="preserve"> стр. 2; 2009,       № 107, стр. 30, № 132, стр. 2; 2012, № 25, стр. 9; 2013, №</w:t>
      </w:r>
      <w:r w:rsidR="000A6BE4">
        <w:rPr>
          <w:szCs w:val="28"/>
        </w:rPr>
        <w:t xml:space="preserve"> 55, стр. 58, № 60, стр. 8</w:t>
      </w:r>
      <w:r w:rsidR="00E66761">
        <w:rPr>
          <w:szCs w:val="28"/>
        </w:rPr>
        <w:t>; 2015, № 138, стр. 24</w:t>
      </w:r>
      <w:r>
        <w:rPr>
          <w:szCs w:val="28"/>
        </w:rPr>
        <w:t>) следующие изменения:</w:t>
      </w:r>
      <w:proofErr w:type="gramEnd"/>
    </w:p>
    <w:p w:rsidR="00601FC0" w:rsidRDefault="00601FC0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 статьи 1 дополнить словами ", научных организаций, профессиональных образовательных организаций, образовательных организаций высшего образования, которые в процессе научной, научно-технической и (или) образовательной деятельности осуществляют производство сельскохозяйственной продукции, ее первичную и последующую (промышленную) переработку в соответствии с перечнем, указанным в пункте 7 статьи 4 настоящего Закона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601FC0" w:rsidRDefault="00601FC0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2)в пункте 2 статьи 7 после слов "сельскохозяйственным товаропроизводителям" дополнить словами ", научным организациям, профессиональным образовательным организациям, образовательным организациям высшего образования, которые в процессе научной, научно-технической и (или) образовательной деятельности осуществляют производство сельскохозяйственной продукции, ее первичную и последующую (промышленную) переработку в соответствии с перечнем, указанным в пункте 7 статьи 4 настоящего Закона,".</w:t>
      </w:r>
      <w:proofErr w:type="gramEnd"/>
    </w:p>
    <w:p w:rsidR="00E66761" w:rsidRDefault="00E66761" w:rsidP="00EF7E5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0D70" w:rsidRDefault="00BF0D70" w:rsidP="00BF0D70">
      <w:pPr>
        <w:ind w:firstLine="709"/>
        <w:jc w:val="both"/>
      </w:pPr>
      <w:r>
        <w:t xml:space="preserve">СТАТЬЯ 2. </w:t>
      </w:r>
    </w:p>
    <w:p w:rsidR="00BF0D70" w:rsidRDefault="00BF0D70" w:rsidP="00BF0D70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066A7F" w:rsidRDefault="00066A7F" w:rsidP="00066A7F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066A7F" w:rsidRDefault="00066A7F" w:rsidP="00066A7F">
      <w:pPr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          А.В. Тарасенко</w:t>
      </w:r>
    </w:p>
    <w:p w:rsidR="00066A7F" w:rsidRDefault="00066A7F" w:rsidP="00BF0D70">
      <w:pPr>
        <w:jc w:val="both"/>
      </w:pPr>
    </w:p>
    <w:p w:rsidR="00066A7F" w:rsidRDefault="00066A7F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/>
    <w:p w:rsidR="00E43A5D" w:rsidRDefault="00E43A5D" w:rsidP="00F46CD8">
      <w:pPr>
        <w:ind w:firstLine="709"/>
        <w:jc w:val="both"/>
      </w:pPr>
    </w:p>
    <w:sectPr w:rsidR="00E43A5D" w:rsidSect="00A332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DA9" w:rsidRDefault="00C36DA9">
      <w:r>
        <w:separator/>
      </w:r>
    </w:p>
  </w:endnote>
  <w:endnote w:type="continuationSeparator" w:id="0">
    <w:p w:rsidR="00C36DA9" w:rsidRDefault="00C36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DA9" w:rsidRDefault="00C36DA9">
      <w:r>
        <w:separator/>
      </w:r>
    </w:p>
  </w:footnote>
  <w:footnote w:type="continuationSeparator" w:id="0">
    <w:p w:rsidR="00C36DA9" w:rsidRDefault="00C36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45538"/>
      <w:docPartObj>
        <w:docPartGallery w:val="Page Numbers (Top of Page)"/>
        <w:docPartUnique/>
      </w:docPartObj>
    </w:sdtPr>
    <w:sdtEndPr/>
    <w:sdtContent>
      <w:p w:rsidR="00A33220" w:rsidRDefault="002605A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1F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60A9" w:rsidRDefault="00FE60A9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9F"/>
    <w:rsid w:val="00042BAC"/>
    <w:rsid w:val="00051FE5"/>
    <w:rsid w:val="00055693"/>
    <w:rsid w:val="00066A7F"/>
    <w:rsid w:val="00077323"/>
    <w:rsid w:val="000778C6"/>
    <w:rsid w:val="0009049F"/>
    <w:rsid w:val="000A6BE4"/>
    <w:rsid w:val="000B7D5F"/>
    <w:rsid w:val="00121FF7"/>
    <w:rsid w:val="0012785A"/>
    <w:rsid w:val="00132047"/>
    <w:rsid w:val="0013327D"/>
    <w:rsid w:val="001622C3"/>
    <w:rsid w:val="001A49E0"/>
    <w:rsid w:val="001E0B44"/>
    <w:rsid w:val="002077B3"/>
    <w:rsid w:val="002122FD"/>
    <w:rsid w:val="002201C3"/>
    <w:rsid w:val="00221FAB"/>
    <w:rsid w:val="00251743"/>
    <w:rsid w:val="002520F4"/>
    <w:rsid w:val="002605A7"/>
    <w:rsid w:val="00275F3F"/>
    <w:rsid w:val="002A0D38"/>
    <w:rsid w:val="002D7763"/>
    <w:rsid w:val="00301454"/>
    <w:rsid w:val="00303263"/>
    <w:rsid w:val="0033020E"/>
    <w:rsid w:val="00353748"/>
    <w:rsid w:val="0038528E"/>
    <w:rsid w:val="003961DE"/>
    <w:rsid w:val="003E1211"/>
    <w:rsid w:val="0043657B"/>
    <w:rsid w:val="0045026F"/>
    <w:rsid w:val="00451E8D"/>
    <w:rsid w:val="00453835"/>
    <w:rsid w:val="00460096"/>
    <w:rsid w:val="0049469E"/>
    <w:rsid w:val="00496938"/>
    <w:rsid w:val="004A378A"/>
    <w:rsid w:val="004B2312"/>
    <w:rsid w:val="004B5B3E"/>
    <w:rsid w:val="004F3F82"/>
    <w:rsid w:val="00576626"/>
    <w:rsid w:val="005C6372"/>
    <w:rsid w:val="00601FC0"/>
    <w:rsid w:val="00615416"/>
    <w:rsid w:val="00637C1E"/>
    <w:rsid w:val="006937E1"/>
    <w:rsid w:val="00694571"/>
    <w:rsid w:val="006A1CB2"/>
    <w:rsid w:val="006E1893"/>
    <w:rsid w:val="00731B01"/>
    <w:rsid w:val="00754579"/>
    <w:rsid w:val="00762995"/>
    <w:rsid w:val="00772265"/>
    <w:rsid w:val="007909B8"/>
    <w:rsid w:val="00793BF3"/>
    <w:rsid w:val="007A080F"/>
    <w:rsid w:val="007C3F4A"/>
    <w:rsid w:val="007C55BB"/>
    <w:rsid w:val="007D5473"/>
    <w:rsid w:val="00820502"/>
    <w:rsid w:val="00834EEF"/>
    <w:rsid w:val="0083784A"/>
    <w:rsid w:val="008611CF"/>
    <w:rsid w:val="008D1AD0"/>
    <w:rsid w:val="008E3F4D"/>
    <w:rsid w:val="00927490"/>
    <w:rsid w:val="00927F45"/>
    <w:rsid w:val="0098269F"/>
    <w:rsid w:val="00997877"/>
    <w:rsid w:val="009D75CB"/>
    <w:rsid w:val="009E0329"/>
    <w:rsid w:val="00A1011B"/>
    <w:rsid w:val="00A10901"/>
    <w:rsid w:val="00A33220"/>
    <w:rsid w:val="00AA47AB"/>
    <w:rsid w:val="00AB0187"/>
    <w:rsid w:val="00AC280A"/>
    <w:rsid w:val="00AE414B"/>
    <w:rsid w:val="00B05226"/>
    <w:rsid w:val="00B06C1B"/>
    <w:rsid w:val="00B13456"/>
    <w:rsid w:val="00B30FC2"/>
    <w:rsid w:val="00B56713"/>
    <w:rsid w:val="00B808D3"/>
    <w:rsid w:val="00BC0ECD"/>
    <w:rsid w:val="00BC717D"/>
    <w:rsid w:val="00BE2882"/>
    <w:rsid w:val="00BF0D70"/>
    <w:rsid w:val="00BF745A"/>
    <w:rsid w:val="00C36DA9"/>
    <w:rsid w:val="00C90159"/>
    <w:rsid w:val="00D3246E"/>
    <w:rsid w:val="00D32609"/>
    <w:rsid w:val="00D81539"/>
    <w:rsid w:val="00D91D22"/>
    <w:rsid w:val="00D96C68"/>
    <w:rsid w:val="00DC2192"/>
    <w:rsid w:val="00E22084"/>
    <w:rsid w:val="00E43A5D"/>
    <w:rsid w:val="00E66761"/>
    <w:rsid w:val="00ED3481"/>
    <w:rsid w:val="00ED5EE2"/>
    <w:rsid w:val="00ED7BB8"/>
    <w:rsid w:val="00EF7E5C"/>
    <w:rsid w:val="00F1019F"/>
    <w:rsid w:val="00F21EA1"/>
    <w:rsid w:val="00F46CD8"/>
    <w:rsid w:val="00F64763"/>
    <w:rsid w:val="00F65117"/>
    <w:rsid w:val="00F96A4E"/>
    <w:rsid w:val="00FE1C2D"/>
    <w:rsid w:val="00FE5DE7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DADB9-D50A-4883-B23A-27890454F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2015-04-23T07:25:00Z</cp:lastPrinted>
  <dcterms:created xsi:type="dcterms:W3CDTF">2018-01-16T01:20:00Z</dcterms:created>
  <dcterms:modified xsi:type="dcterms:W3CDTF">2018-01-16T01:20:00Z</dcterms:modified>
</cp:coreProperties>
</file>