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25DC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2326E" w:rsidRDefault="0092769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25DC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2326E" w:rsidRDefault="009276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2326E" w:rsidRDefault="0032326E"/>
          <w:p w:rsidR="0032326E" w:rsidRDefault="0032326E"/>
        </w:tc>
      </w:tr>
      <w:tr w:rsidR="0032326E">
        <w:tc>
          <w:tcPr>
            <w:tcW w:w="9570" w:type="dxa"/>
          </w:tcPr>
          <w:p w:rsidR="0032326E" w:rsidRDefault="0092769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2326E" w:rsidRDefault="00972C6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"ОБ ОТХОДАХ ПРОИЗВОДСТВА И ПОТРЕБЛЕНИЯ </w:t>
      </w:r>
      <w:r w:rsidR="009E75C5">
        <w:rPr>
          <w:b/>
        </w:rPr>
        <w:br/>
      </w:r>
      <w:r>
        <w:rPr>
          <w:b/>
        </w:rPr>
        <w:t>В ПРИМОРСКОМ КРАЕ"</w:t>
      </w:r>
    </w:p>
    <w:p w:rsidR="0032326E" w:rsidRDefault="0032326E">
      <w:pPr>
        <w:pStyle w:val="a3"/>
        <w:tabs>
          <w:tab w:val="clear" w:pos="4153"/>
          <w:tab w:val="clear" w:pos="8306"/>
        </w:tabs>
      </w:pPr>
    </w:p>
    <w:p w:rsidR="00927695" w:rsidRDefault="00927695" w:rsidP="00972C6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72C6B" w:rsidRDefault="00972C6B" w:rsidP="00972C6B">
      <w:pPr>
        <w:ind w:firstLine="720"/>
        <w:jc w:val="both"/>
      </w:pPr>
    </w:p>
    <w:p w:rsidR="00972C6B" w:rsidRDefault="00972C6B" w:rsidP="00972C6B">
      <w:pPr>
        <w:ind w:firstLine="720"/>
        <w:jc w:val="both"/>
      </w:pPr>
      <w:r>
        <w:t>СТАТЬЯ 1.</w:t>
      </w:r>
    </w:p>
    <w:p w:rsidR="00972C6B" w:rsidRDefault="00972C6B" w:rsidP="00972C6B">
      <w:pPr>
        <w:ind w:firstLine="720"/>
        <w:jc w:val="both"/>
      </w:pPr>
      <w:proofErr w:type="gramStart"/>
      <w:r>
        <w:t xml:space="preserve">Внести в Закон Приморского края от 29 июня 2009 года № 447-КЗ </w:t>
      </w:r>
      <w:r>
        <w:br/>
        <w:t xml:space="preserve">"Об отходах производства и потребления в Приморском крае" (Ведомости Законодательного Собрания Приморского края, 2009, № 117, стр. 94; 2011, </w:t>
      </w:r>
      <w:r>
        <w:br/>
        <w:t>№ 176, стр. 27; 2012, № 8, стр. 66; 2013, № 55, стр. 58; 2014, № 98, стр. 22; 2015, № 120, стр. 113, № 141, стр. 65</w:t>
      </w:r>
      <w:r w:rsidR="00B40676">
        <w:t>;</w:t>
      </w:r>
      <w:proofErr w:type="gramEnd"/>
      <w:r w:rsidR="00B40676">
        <w:t xml:space="preserve"> </w:t>
      </w:r>
      <w:proofErr w:type="gramStart"/>
      <w:r w:rsidR="00B40676">
        <w:t>2016, № 154, стр. 61</w:t>
      </w:r>
      <w:r>
        <w:t>) следующие изменения:</w:t>
      </w:r>
      <w:proofErr w:type="gramEnd"/>
    </w:p>
    <w:p w:rsidR="00925DC6" w:rsidRDefault="00925DC6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1)в пункте 13 статьи 1 </w:t>
      </w:r>
      <w:r>
        <w:rPr>
          <w:szCs w:val="28"/>
        </w:rPr>
        <w:t>слово "сбора" заменить словом "накопления";</w:t>
      </w:r>
    </w:p>
    <w:p w:rsidR="005B0A3E" w:rsidRDefault="00925DC6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5B0A3E">
        <w:rPr>
          <w:szCs w:val="28"/>
        </w:rPr>
        <w:t>в статье 5:</w:t>
      </w:r>
    </w:p>
    <w:p w:rsidR="005B0A3E" w:rsidRDefault="005B0A3E" w:rsidP="005B0A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4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части 2 слова "сбора твердых коммунальных отходов (в том числе их раздельного сбора)" заменить словами "накопления твердых коммунальных отходов (в том числе их раздельного накопления)";</w:t>
      </w:r>
    </w:p>
    <w:p w:rsidR="00925DC6" w:rsidRDefault="005B0A3E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7B25A5">
        <w:rPr>
          <w:szCs w:val="28"/>
        </w:rPr>
        <w:t>в</w:t>
      </w:r>
      <w:proofErr w:type="gramEnd"/>
      <w:r w:rsidR="007B25A5">
        <w:rPr>
          <w:szCs w:val="28"/>
        </w:rPr>
        <w:t xml:space="preserve"> части 3:</w:t>
      </w:r>
    </w:p>
    <w:p w:rsidR="007B25A5" w:rsidRDefault="007B25A5" w:rsidP="007B25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"операторов по обращению с твердыми коммунальными отходами, осуществляющих регулируемые виды деятельности" исключить;</w:t>
      </w:r>
    </w:p>
    <w:p w:rsidR="005B0A3E" w:rsidRDefault="007B25A5" w:rsidP="005B0A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7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 xml:space="preserve">слова </w:t>
      </w:r>
      <w:r w:rsidR="005B0A3E">
        <w:rPr>
          <w:szCs w:val="28"/>
        </w:rPr>
        <w:t>"операторов по обращению с твердыми коммунальными отходами, осуществляющих регулируемые виды деятельности" исключить;</w:t>
      </w:r>
    </w:p>
    <w:p w:rsidR="005B0A3E" w:rsidRDefault="005B0A3E" w:rsidP="005B0A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7</w:t>
      </w:r>
      <w:r>
        <w:rPr>
          <w:szCs w:val="28"/>
          <w:vertAlign w:val="superscript"/>
        </w:rPr>
        <w:t xml:space="preserve">5 </w:t>
      </w:r>
      <w:r>
        <w:rPr>
          <w:szCs w:val="28"/>
        </w:rPr>
        <w:t>слова "сбору (в то</w:t>
      </w:r>
      <w:r w:rsidR="009E75C5">
        <w:rPr>
          <w:szCs w:val="28"/>
        </w:rPr>
        <w:t>м числе раздельному сбору)</w:t>
      </w:r>
      <w:r>
        <w:rPr>
          <w:szCs w:val="28"/>
        </w:rPr>
        <w:t>" заменить словами "накоплению (в том числе р</w:t>
      </w:r>
      <w:r w:rsidR="009E75C5">
        <w:rPr>
          <w:szCs w:val="28"/>
        </w:rPr>
        <w:t>аздельному накоплению), сбору</w:t>
      </w:r>
      <w:bookmarkStart w:id="0" w:name="_GoBack"/>
      <w:bookmarkEnd w:id="0"/>
      <w:r w:rsidR="006A123B">
        <w:rPr>
          <w:szCs w:val="28"/>
        </w:rPr>
        <w:t>".</w:t>
      </w:r>
    </w:p>
    <w:p w:rsidR="007B25A5" w:rsidRDefault="007B25A5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6A123B" w:rsidRDefault="006A123B" w:rsidP="006A123B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А.В. Тарасенко</w:t>
      </w:r>
    </w:p>
    <w:p w:rsidR="006A123B" w:rsidRPr="005B0A3E" w:rsidRDefault="006A123B" w:rsidP="00925D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6A123B" w:rsidRPr="005B0A3E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695" w:rsidRDefault="00927695">
      <w:r>
        <w:separator/>
      </w:r>
    </w:p>
  </w:endnote>
  <w:endnote w:type="continuationSeparator" w:id="0">
    <w:p w:rsidR="00927695" w:rsidRDefault="0092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695" w:rsidRDefault="00927695">
      <w:r>
        <w:separator/>
      </w:r>
    </w:p>
  </w:footnote>
  <w:footnote w:type="continuationSeparator" w:id="0">
    <w:p w:rsidR="00927695" w:rsidRDefault="00927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26E" w:rsidRDefault="003232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695"/>
    <w:rsid w:val="0032326E"/>
    <w:rsid w:val="005B0A3E"/>
    <w:rsid w:val="006A123B"/>
    <w:rsid w:val="007B25A5"/>
    <w:rsid w:val="00925DC6"/>
    <w:rsid w:val="00927695"/>
    <w:rsid w:val="00972C6B"/>
    <w:rsid w:val="009E75C5"/>
    <w:rsid w:val="00B4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A123B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145</TotalTime>
  <Pages>1</Pages>
  <Words>205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5</cp:revision>
  <cp:lastPrinted>2003-08-29T04:29:00Z</cp:lastPrinted>
  <dcterms:created xsi:type="dcterms:W3CDTF">2018-01-09T23:04:00Z</dcterms:created>
  <dcterms:modified xsi:type="dcterms:W3CDTF">2018-01-12T01:47:00Z</dcterms:modified>
</cp:coreProperties>
</file>