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17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B75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B7567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7567" w:rsidRPr="005B7567">
              <w:rPr>
                <w:szCs w:val="28"/>
              </w:rPr>
              <w:t>662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B756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B7567" w:rsidRPr="00551CFC" w:rsidRDefault="005B7567" w:rsidP="005B7567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</w:t>
            </w:r>
            <w:r>
              <w:t xml:space="preserve"> квартал 2018 года</w:t>
            </w:r>
          </w:p>
          <w:p w:rsidR="000B3FB2" w:rsidRPr="005B7567" w:rsidRDefault="000B3FB2" w:rsidP="0094344A">
            <w:pPr>
              <w:ind w:left="-108"/>
              <w:jc w:val="both"/>
            </w:pPr>
          </w:p>
        </w:tc>
      </w:tr>
    </w:tbl>
    <w:p w:rsidR="005B7567" w:rsidRDefault="005B7567" w:rsidP="005B7567">
      <w:pPr>
        <w:ind w:firstLine="709"/>
      </w:pPr>
      <w:r>
        <w:t>Законодательное Собрание Приморского края</w:t>
      </w:r>
    </w:p>
    <w:p w:rsidR="005B7567" w:rsidRDefault="005B7567" w:rsidP="005B7567"/>
    <w:p w:rsidR="005B7567" w:rsidRDefault="005B7567" w:rsidP="005B7567">
      <w:r>
        <w:t>ПОСТАНОВЛЯЕТ:</w:t>
      </w:r>
    </w:p>
    <w:p w:rsidR="005B7567" w:rsidRDefault="005B7567" w:rsidP="005B7567"/>
    <w:p w:rsidR="005B7567" w:rsidRDefault="005B7567" w:rsidP="005B7567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</w:t>
      </w:r>
      <w:r>
        <w:t xml:space="preserve"> квартал 2018 года (прилагается).</w:t>
      </w:r>
    </w:p>
    <w:p w:rsidR="005B7567" w:rsidRDefault="005B7567" w:rsidP="005B7567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5B7567" w:rsidRPr="008A3899" w:rsidRDefault="005B7567" w:rsidP="005B7567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5B7567" w:rsidRPr="008A3899" w:rsidRDefault="005B7567" w:rsidP="005B7567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5B7567" w:rsidRDefault="005B7567" w:rsidP="005B7567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27</w:t>
      </w:r>
      <w:r w:rsidRPr="003D055B">
        <w:rPr>
          <w:szCs w:val="28"/>
        </w:rPr>
        <w:t>.</w:t>
      </w:r>
      <w:r>
        <w:rPr>
          <w:szCs w:val="28"/>
        </w:rPr>
        <w:t>09</w:t>
      </w:r>
      <w:r w:rsidRPr="003D055B">
        <w:rPr>
          <w:szCs w:val="28"/>
        </w:rPr>
        <w:t>.201</w:t>
      </w:r>
      <w:r>
        <w:rPr>
          <w:szCs w:val="28"/>
        </w:rPr>
        <w:t>7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543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IV</w:t>
      </w:r>
      <w:r>
        <w:t xml:space="preserve"> квартал 2017 года".</w:t>
      </w:r>
    </w:p>
    <w:p w:rsidR="005B7567" w:rsidRDefault="005B7567" w:rsidP="005B7567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5B7567" w:rsidRDefault="005B7567" w:rsidP="005B7567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январ</w:t>
      </w:r>
      <w:r w:rsidRPr="00FA1E6B">
        <w:t>я</w:t>
      </w:r>
      <w:r>
        <w:t xml:space="preserve"> 2018 года.</w:t>
      </w:r>
    </w:p>
    <w:p w:rsidR="005B7567" w:rsidRDefault="005B7567" w:rsidP="005B7567">
      <w:pPr>
        <w:ind w:firstLine="708"/>
        <w:jc w:val="both"/>
      </w:pPr>
      <w:bookmarkStart w:id="0" w:name="_GoBack"/>
      <w:bookmarkEnd w:id="0"/>
    </w:p>
    <w:p w:rsidR="005B7567" w:rsidRDefault="005B7567" w:rsidP="005B7567">
      <w:pPr>
        <w:ind w:firstLine="708"/>
        <w:jc w:val="both"/>
      </w:pPr>
    </w:p>
    <w:p w:rsidR="005B7567" w:rsidRDefault="005B7567" w:rsidP="005B7567">
      <w:pPr>
        <w:ind w:firstLine="708"/>
        <w:jc w:val="both"/>
      </w:pPr>
    </w:p>
    <w:p w:rsidR="005B7567" w:rsidRDefault="005B7567" w:rsidP="005B7567">
      <w:pPr>
        <w:jc w:val="both"/>
      </w:pPr>
      <w:r>
        <w:t>Председатель</w:t>
      </w:r>
    </w:p>
    <w:p w:rsidR="005B7567" w:rsidRDefault="005B7567" w:rsidP="005B756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0D5" w:rsidRDefault="004450D5">
      <w:r>
        <w:separator/>
      </w:r>
    </w:p>
  </w:endnote>
  <w:endnote w:type="continuationSeparator" w:id="0">
    <w:p w:rsidR="004450D5" w:rsidRDefault="0044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0D5" w:rsidRDefault="004450D5">
      <w:r>
        <w:separator/>
      </w:r>
    </w:p>
  </w:footnote>
  <w:footnote w:type="continuationSeparator" w:id="0">
    <w:p w:rsidR="004450D5" w:rsidRDefault="00445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7567"/>
    <w:rsid w:val="00057575"/>
    <w:rsid w:val="000B3FB2"/>
    <w:rsid w:val="000D628E"/>
    <w:rsid w:val="000E5228"/>
    <w:rsid w:val="00123119"/>
    <w:rsid w:val="00155F7F"/>
    <w:rsid w:val="003325F4"/>
    <w:rsid w:val="00392E21"/>
    <w:rsid w:val="004450D5"/>
    <w:rsid w:val="004B69FA"/>
    <w:rsid w:val="004D1A01"/>
    <w:rsid w:val="005A6019"/>
    <w:rsid w:val="005B7567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2017-12-19T05:14:00Z</cp:lastPrinted>
  <dcterms:created xsi:type="dcterms:W3CDTF">2017-12-19T05:14:00Z</dcterms:created>
  <dcterms:modified xsi:type="dcterms:W3CDTF">2017-12-19T05:14:00Z</dcterms:modified>
</cp:coreProperties>
</file>