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520121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F449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F449B">
              <w:rPr>
                <w:szCs w:val="28"/>
              </w:rPr>
              <w:t>19.12.2017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F449B" w:rsidRPr="00FF449B">
              <w:rPr>
                <w:szCs w:val="28"/>
              </w:rPr>
              <w:t>658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F449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F449B" w:rsidRPr="00FF449B" w:rsidRDefault="00FF449B" w:rsidP="00FF449B">
            <w:pPr>
              <w:ind w:left="-108"/>
              <w:jc w:val="both"/>
              <w:rPr>
                <w:szCs w:val="28"/>
              </w:rPr>
            </w:pPr>
            <w:proofErr w:type="gramStart"/>
            <w:r w:rsidRPr="00FF449B">
              <w:rPr>
                <w:szCs w:val="28"/>
              </w:rPr>
              <w:t xml:space="preserve">Об обращении Законодательного Собрания Приморского края </w:t>
            </w:r>
            <w:r w:rsidRPr="00FF449B">
              <w:rPr>
                <w:szCs w:val="28"/>
              </w:rPr>
              <w:br/>
              <w:t>к временно исполняющему обязан</w:t>
            </w:r>
            <w:r>
              <w:rPr>
                <w:szCs w:val="28"/>
              </w:rPr>
              <w:t>-</w:t>
            </w:r>
            <w:proofErr w:type="spellStart"/>
            <w:r w:rsidRPr="00FF449B">
              <w:rPr>
                <w:szCs w:val="28"/>
              </w:rPr>
              <w:t>ности</w:t>
            </w:r>
            <w:proofErr w:type="spellEnd"/>
            <w:r w:rsidRPr="00FF449B">
              <w:rPr>
                <w:szCs w:val="28"/>
              </w:rPr>
              <w:t xml:space="preserve"> Губернатора Приморского края Тарасенко А.В. по вопросу увеличения штатной численности сотрудников территориальных отделов опеки и попечительства департамента образования и науки Приморского края</w:t>
            </w:r>
            <w:proofErr w:type="gramEnd"/>
          </w:p>
          <w:p w:rsidR="000B3FB2" w:rsidRPr="00FF449B" w:rsidRDefault="000B3FB2" w:rsidP="0094344A">
            <w:pPr>
              <w:ind w:left="-108"/>
              <w:jc w:val="both"/>
            </w:pPr>
          </w:p>
        </w:tc>
      </w:tr>
    </w:tbl>
    <w:p w:rsidR="00FF449B" w:rsidRDefault="00FF449B" w:rsidP="00FF449B">
      <w:pPr>
        <w:ind w:firstLine="709"/>
      </w:pPr>
      <w:r>
        <w:t>Законодательное Собрание Приморского края</w:t>
      </w:r>
    </w:p>
    <w:p w:rsidR="00FF449B" w:rsidRDefault="00FF449B" w:rsidP="00FF449B">
      <w:pPr>
        <w:ind w:firstLine="709"/>
      </w:pPr>
    </w:p>
    <w:p w:rsidR="00FF449B" w:rsidRDefault="00FF449B" w:rsidP="00FF449B">
      <w:r>
        <w:t>ПОСТАНОВ</w:t>
      </w:r>
      <w:bookmarkStart w:id="0" w:name="_GoBack"/>
      <w:bookmarkEnd w:id="0"/>
      <w:r>
        <w:t>ЛЯЕТ:</w:t>
      </w:r>
    </w:p>
    <w:p w:rsidR="00FF449B" w:rsidRDefault="00FF449B" w:rsidP="00FF449B">
      <w:pPr>
        <w:ind w:firstLine="709"/>
      </w:pPr>
    </w:p>
    <w:p w:rsidR="00FF449B" w:rsidRPr="00FF449B" w:rsidRDefault="00FF449B" w:rsidP="00FF449B">
      <w:pPr>
        <w:ind w:firstLine="708"/>
        <w:jc w:val="both"/>
        <w:rPr>
          <w:szCs w:val="28"/>
        </w:rPr>
      </w:pPr>
      <w:proofErr w:type="gramStart"/>
      <w:r w:rsidRPr="00FF449B">
        <w:rPr>
          <w:szCs w:val="28"/>
        </w:rPr>
        <w:t xml:space="preserve">1.Принять обращение Законодательного Собрания Приморского края </w:t>
      </w:r>
      <w:r w:rsidRPr="00FF449B">
        <w:rPr>
          <w:szCs w:val="28"/>
        </w:rPr>
        <w:br/>
        <w:t xml:space="preserve">к временно исполняющему обязанности Губернатора Приморского края </w:t>
      </w:r>
      <w:r w:rsidRPr="00FF449B">
        <w:rPr>
          <w:szCs w:val="28"/>
        </w:rPr>
        <w:br/>
        <w:t xml:space="preserve">Тарасенко А.В. по вопросу увеличения штатной численности сотрудников территориальных отделов опеки и попечительства департамента образования </w:t>
      </w:r>
      <w:r w:rsidRPr="00FF449B">
        <w:rPr>
          <w:szCs w:val="28"/>
        </w:rPr>
        <w:br/>
        <w:t>и науки Приморского края (прилагается).</w:t>
      </w:r>
      <w:proofErr w:type="gramEnd"/>
    </w:p>
    <w:p w:rsidR="00FF449B" w:rsidRDefault="00FF449B" w:rsidP="00FF449B">
      <w:pPr>
        <w:ind w:left="-108" w:firstLine="816"/>
        <w:jc w:val="both"/>
        <w:rPr>
          <w:szCs w:val="28"/>
        </w:rPr>
      </w:pPr>
    </w:p>
    <w:p w:rsidR="00FF449B" w:rsidRDefault="00FF449B" w:rsidP="00FF449B">
      <w:pPr>
        <w:ind w:firstLine="709"/>
        <w:jc w:val="both"/>
        <w:rPr>
          <w:szCs w:val="28"/>
        </w:rPr>
      </w:pPr>
      <w:r>
        <w:rPr>
          <w:szCs w:val="28"/>
        </w:rPr>
        <w:t xml:space="preserve">2.Направить настоящее постановление временно </w:t>
      </w:r>
      <w:proofErr w:type="gramStart"/>
      <w:r>
        <w:rPr>
          <w:szCs w:val="28"/>
        </w:rPr>
        <w:t>исполняющему</w:t>
      </w:r>
      <w:proofErr w:type="gramEnd"/>
      <w:r>
        <w:rPr>
          <w:szCs w:val="28"/>
        </w:rPr>
        <w:t xml:space="preserve"> обязанности Губернатора Приморского края.</w:t>
      </w:r>
    </w:p>
    <w:p w:rsidR="00FF449B" w:rsidRDefault="00FF449B" w:rsidP="00FF449B">
      <w:pPr>
        <w:ind w:firstLine="709"/>
        <w:jc w:val="both"/>
        <w:rPr>
          <w:szCs w:val="28"/>
        </w:rPr>
      </w:pPr>
    </w:p>
    <w:p w:rsidR="00FF449B" w:rsidRDefault="00FF449B" w:rsidP="00FF449B">
      <w:pPr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FF449B" w:rsidRPr="00744949" w:rsidRDefault="00FF449B" w:rsidP="00FF449B">
      <w:pPr>
        <w:ind w:firstLine="108"/>
        <w:jc w:val="both"/>
        <w:rPr>
          <w:szCs w:val="28"/>
        </w:rPr>
      </w:pPr>
    </w:p>
    <w:p w:rsidR="00FF449B" w:rsidRDefault="00FF449B" w:rsidP="00FF449B">
      <w:pPr>
        <w:jc w:val="both"/>
      </w:pPr>
    </w:p>
    <w:p w:rsidR="00FF449B" w:rsidRDefault="00FF449B" w:rsidP="00FF449B">
      <w:pPr>
        <w:jc w:val="both"/>
      </w:pPr>
    </w:p>
    <w:p w:rsidR="00FF449B" w:rsidRDefault="00FF449B" w:rsidP="00FF449B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Председатель </w:t>
      </w:r>
    </w:p>
    <w:p w:rsidR="00FF449B" w:rsidRDefault="00FF449B" w:rsidP="00FF449B">
      <w:pPr>
        <w:pStyle w:val="a3"/>
        <w:tabs>
          <w:tab w:val="clear" w:pos="4153"/>
          <w:tab w:val="clear" w:pos="8306"/>
        </w:tabs>
        <w:ind w:right="-2"/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A21" w:rsidRDefault="00701A21">
      <w:r>
        <w:separator/>
      </w:r>
    </w:p>
  </w:endnote>
  <w:endnote w:type="continuationSeparator" w:id="0">
    <w:p w:rsidR="00701A21" w:rsidRDefault="00701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A21" w:rsidRDefault="00701A21">
      <w:r>
        <w:separator/>
      </w:r>
    </w:p>
  </w:footnote>
  <w:footnote w:type="continuationSeparator" w:id="0">
    <w:p w:rsidR="00701A21" w:rsidRDefault="00701A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449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01A21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F4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2017-12-19T05:05:00Z</cp:lastPrinted>
  <dcterms:created xsi:type="dcterms:W3CDTF">2017-12-19T05:04:00Z</dcterms:created>
  <dcterms:modified xsi:type="dcterms:W3CDTF">2017-12-19T05:05:00Z</dcterms:modified>
</cp:coreProperties>
</file>