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70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D09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D09C4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09C4">
              <w:t>657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D09C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D09C4" w:rsidP="0094344A">
            <w:pPr>
              <w:ind w:left="-108"/>
              <w:jc w:val="both"/>
            </w:pPr>
            <w:r>
              <w:t xml:space="preserve">О законодательной инициативе Законодательной Думы </w:t>
            </w:r>
            <w:proofErr w:type="gramStart"/>
            <w:r>
              <w:t>Хабаров</w:t>
            </w:r>
            <w:r>
              <w:t>-</w:t>
            </w:r>
            <w:proofErr w:type="spellStart"/>
            <w:r>
              <w:t>ского</w:t>
            </w:r>
            <w:proofErr w:type="spellEnd"/>
            <w:proofErr w:type="gramEnd"/>
            <w:r>
              <w:t xml:space="preserve"> края по внесению в Государственную Думу </w:t>
            </w:r>
            <w:proofErr w:type="spellStart"/>
            <w:r>
              <w:t>Федераль</w:t>
            </w:r>
            <w:r>
              <w:t>-</w:t>
            </w:r>
            <w:r>
              <w:t>ного</w:t>
            </w:r>
            <w:proofErr w:type="spellEnd"/>
            <w:r>
              <w:t xml:space="preserve"> Собрания Российской Федерации проекта федерального закона "О внесении изменения в</w:t>
            </w:r>
            <w:r>
              <w:br/>
              <w:t>статью 26</w:t>
            </w:r>
            <w:r>
              <w:rPr>
                <w:vertAlign w:val="superscript"/>
              </w:rPr>
              <w:t>4</w:t>
            </w:r>
            <w:r>
              <w:t xml:space="preserve"> Федерального закона "Об общих принципах организации законодательных (представитель</w:t>
            </w:r>
            <w:r>
              <w:t>-</w:t>
            </w:r>
            <w:proofErr w:type="spellStart"/>
            <w:r>
              <w:t>ных</w:t>
            </w:r>
            <w:proofErr w:type="spellEnd"/>
            <w:r>
              <w:t>) и исполнительных органов государственной власти субъектов Российской Федерации"</w:t>
            </w:r>
          </w:p>
          <w:p w:rsidR="000B3FB2" w:rsidRPr="003D09C4" w:rsidRDefault="000B3FB2" w:rsidP="0094344A">
            <w:pPr>
              <w:ind w:left="-108"/>
              <w:jc w:val="both"/>
            </w:pPr>
          </w:p>
        </w:tc>
      </w:tr>
    </w:tbl>
    <w:p w:rsidR="003D09C4" w:rsidRPr="003D09C4" w:rsidRDefault="003D09C4" w:rsidP="003D09C4">
      <w:pPr>
        <w:tabs>
          <w:tab w:val="center" w:pos="4153"/>
          <w:tab w:val="right" w:pos="8306"/>
        </w:tabs>
        <w:ind w:firstLine="720"/>
        <w:jc w:val="both"/>
      </w:pPr>
      <w:proofErr w:type="gramStart"/>
      <w:r w:rsidRPr="003D09C4">
        <w:t>Рассмотрев и обсудив законодательную инициативу Законодательной Думы Хабаровского края по внесению в Государственную Думу Федерального Собрания Российской Федерации проекта федерального закона "О внесении изменения в статью 26</w:t>
      </w:r>
      <w:r w:rsidRPr="003D09C4">
        <w:rPr>
          <w:vertAlign w:val="superscript"/>
        </w:rPr>
        <w:t>4</w:t>
      </w:r>
      <w:r w:rsidRPr="003D09C4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Федерации", Законодательное Собрание Приморского края</w:t>
      </w:r>
      <w:proofErr w:type="gramEnd"/>
    </w:p>
    <w:p w:rsidR="003D09C4" w:rsidRPr="003D09C4" w:rsidRDefault="003D09C4" w:rsidP="003D09C4"/>
    <w:p w:rsidR="003D09C4" w:rsidRPr="003D09C4" w:rsidRDefault="003D09C4" w:rsidP="003D09C4">
      <w:r w:rsidRPr="003D09C4">
        <w:t>ПОСТАНОВЛЯЕТ:</w:t>
      </w:r>
    </w:p>
    <w:p w:rsidR="003D09C4" w:rsidRPr="003D09C4" w:rsidRDefault="003D09C4" w:rsidP="003D09C4">
      <w:pPr>
        <w:jc w:val="both"/>
      </w:pPr>
    </w:p>
    <w:p w:rsidR="003D09C4" w:rsidRPr="003D09C4" w:rsidRDefault="003D09C4" w:rsidP="003D09C4">
      <w:pPr>
        <w:ind w:firstLine="720"/>
        <w:jc w:val="both"/>
      </w:pPr>
      <w:r w:rsidRPr="003D09C4">
        <w:t>1.Поддержать законодательную инициативу Законодательной Думы Хабаровского края по внесению в Государственную Думу Федерального Собрания Российской Федерации проекта федерального закона "О внесении изменения в статью 26</w:t>
      </w:r>
      <w:r w:rsidRPr="003D09C4">
        <w:rPr>
          <w:vertAlign w:val="superscript"/>
        </w:rPr>
        <w:t>4</w:t>
      </w:r>
      <w:r w:rsidRPr="003D09C4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3D09C4" w:rsidRPr="003D09C4" w:rsidRDefault="003D09C4" w:rsidP="003D09C4">
      <w:pPr>
        <w:ind w:firstLine="720"/>
        <w:jc w:val="both"/>
      </w:pPr>
    </w:p>
    <w:p w:rsidR="003D09C4" w:rsidRPr="003D09C4" w:rsidRDefault="003D09C4" w:rsidP="003D09C4">
      <w:pPr>
        <w:ind w:firstLine="720"/>
        <w:jc w:val="both"/>
      </w:pPr>
      <w:r w:rsidRPr="003D09C4">
        <w:t>2.Направить настоящее постановление в Государственную Думу Федерального Собрания Российской Федерации и Законодательную Думу Хабаровского края.</w:t>
      </w:r>
    </w:p>
    <w:p w:rsidR="003D09C4" w:rsidRDefault="003D09C4" w:rsidP="003D09C4">
      <w:pPr>
        <w:ind w:firstLine="720"/>
        <w:jc w:val="both"/>
      </w:pPr>
    </w:p>
    <w:p w:rsidR="003D09C4" w:rsidRPr="003D09C4" w:rsidRDefault="003D09C4" w:rsidP="003D09C4">
      <w:pPr>
        <w:ind w:firstLine="720"/>
        <w:jc w:val="both"/>
      </w:pPr>
      <w:bookmarkStart w:id="0" w:name="_GoBack"/>
      <w:bookmarkEnd w:id="0"/>
    </w:p>
    <w:p w:rsidR="003D09C4" w:rsidRPr="003D09C4" w:rsidRDefault="003D09C4" w:rsidP="003D09C4">
      <w:pPr>
        <w:tabs>
          <w:tab w:val="left" w:pos="708"/>
          <w:tab w:val="center" w:pos="4153"/>
          <w:tab w:val="right" w:pos="8306"/>
        </w:tabs>
        <w:jc w:val="both"/>
      </w:pPr>
      <w:r w:rsidRPr="003D09C4">
        <w:lastRenderedPageBreak/>
        <w:tab/>
        <w:t>3.Настоящее постановление вступает в силу со дня его принятия.</w:t>
      </w:r>
    </w:p>
    <w:p w:rsidR="003D09C4" w:rsidRPr="003D09C4" w:rsidRDefault="003D09C4" w:rsidP="003D09C4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3D09C4" w:rsidRPr="003D09C4" w:rsidRDefault="003D09C4" w:rsidP="003D09C4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3D09C4" w:rsidRPr="003D09C4" w:rsidRDefault="003D09C4" w:rsidP="003D09C4">
      <w:pPr>
        <w:ind w:firstLine="720"/>
        <w:jc w:val="both"/>
      </w:pPr>
    </w:p>
    <w:p w:rsidR="003D09C4" w:rsidRPr="003D09C4" w:rsidRDefault="003D09C4" w:rsidP="003D09C4">
      <w:pPr>
        <w:jc w:val="both"/>
      </w:pPr>
      <w:r w:rsidRPr="003D09C4">
        <w:t>Председатель</w:t>
      </w:r>
    </w:p>
    <w:p w:rsidR="003D09C4" w:rsidRPr="003D09C4" w:rsidRDefault="003D09C4" w:rsidP="003D09C4">
      <w:pPr>
        <w:jc w:val="both"/>
      </w:pPr>
      <w:r w:rsidRPr="003D09C4">
        <w:t>Законодательного Собрания</w:t>
      </w:r>
      <w:r w:rsidRPr="003D09C4">
        <w:tab/>
      </w:r>
      <w:r w:rsidRPr="003D09C4">
        <w:tab/>
      </w:r>
      <w:r w:rsidRPr="003D09C4">
        <w:tab/>
      </w:r>
      <w:r w:rsidRPr="003D09C4">
        <w:tab/>
      </w:r>
      <w:r w:rsidRPr="003D09C4">
        <w:tab/>
      </w:r>
      <w:r w:rsidRPr="003D09C4">
        <w:tab/>
        <w:t xml:space="preserve">             А.И. Ролик</w:t>
      </w:r>
    </w:p>
    <w:p w:rsidR="003D09C4" w:rsidRPr="003D09C4" w:rsidRDefault="003D09C4" w:rsidP="003D09C4">
      <w:pPr>
        <w:jc w:val="both"/>
      </w:pPr>
    </w:p>
    <w:p w:rsidR="003D09C4" w:rsidRPr="003D09C4" w:rsidRDefault="003D09C4" w:rsidP="003D09C4">
      <w:pPr>
        <w:jc w:val="both"/>
      </w:pPr>
    </w:p>
    <w:p w:rsidR="003D09C4" w:rsidRPr="003D09C4" w:rsidRDefault="003D09C4" w:rsidP="003D09C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D09C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F72" w:rsidRDefault="00636F72">
      <w:r>
        <w:separator/>
      </w:r>
    </w:p>
  </w:endnote>
  <w:endnote w:type="continuationSeparator" w:id="0">
    <w:p w:rsidR="00636F72" w:rsidRDefault="00636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F72" w:rsidRDefault="00636F72">
      <w:r>
        <w:separator/>
      </w:r>
    </w:p>
  </w:footnote>
  <w:footnote w:type="continuationSeparator" w:id="0">
    <w:p w:rsidR="00636F72" w:rsidRDefault="00636F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9C4" w:rsidRDefault="003D09C4" w:rsidP="003D09C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09C4"/>
    <w:rsid w:val="00057575"/>
    <w:rsid w:val="000B3FB2"/>
    <w:rsid w:val="000D628E"/>
    <w:rsid w:val="000E5228"/>
    <w:rsid w:val="00123119"/>
    <w:rsid w:val="00155F7F"/>
    <w:rsid w:val="003325F4"/>
    <w:rsid w:val="00392E21"/>
    <w:rsid w:val="003D09C4"/>
    <w:rsid w:val="004B69FA"/>
    <w:rsid w:val="004D1A01"/>
    <w:rsid w:val="005A6019"/>
    <w:rsid w:val="005E6130"/>
    <w:rsid w:val="00636F72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D0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2017-12-19T03:57:00Z</cp:lastPrinted>
  <dcterms:created xsi:type="dcterms:W3CDTF">2017-12-19T03:55:00Z</dcterms:created>
  <dcterms:modified xsi:type="dcterms:W3CDTF">2017-12-19T03:57:00Z</dcterms:modified>
</cp:coreProperties>
</file>