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169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A17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A17B2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17B2" w:rsidRPr="00AA17B2">
              <w:rPr>
                <w:szCs w:val="28"/>
              </w:rPr>
              <w:t>656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17B2" w:rsidP="0094344A">
            <w:pPr>
              <w:ind w:left="-108"/>
              <w:jc w:val="both"/>
            </w:pPr>
            <w:proofErr w:type="gramStart"/>
            <w:r w:rsidRPr="00AA17B2">
              <w:t xml:space="preserve">О проекте закона Приморского края "О внесении изменений в  статью 19 Закона Приморского края "О Законодательном </w:t>
            </w:r>
            <w:proofErr w:type="spellStart"/>
            <w:r w:rsidRPr="00AA17B2">
              <w:t>Собра</w:t>
            </w:r>
            <w:r>
              <w:t>-</w:t>
            </w:r>
            <w:r w:rsidRPr="00AA17B2">
              <w:t>нии</w:t>
            </w:r>
            <w:proofErr w:type="spellEnd"/>
            <w:r w:rsidRPr="00AA17B2">
              <w:t xml:space="preserve"> Приморского края"</w:t>
            </w:r>
            <w:proofErr w:type="gramEnd"/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AA17B2" w:rsidRPr="00AA17B2" w:rsidRDefault="00AA17B2" w:rsidP="00AA17B2">
      <w:pPr>
        <w:ind w:firstLine="709"/>
      </w:pPr>
      <w:r w:rsidRPr="00AA17B2">
        <w:t>Законодательное Собрание Приморского края</w:t>
      </w:r>
    </w:p>
    <w:p w:rsidR="00AA17B2" w:rsidRPr="00AA17B2" w:rsidRDefault="00AA17B2" w:rsidP="00AA17B2"/>
    <w:p w:rsidR="00AA17B2" w:rsidRPr="00AA17B2" w:rsidRDefault="00AA17B2" w:rsidP="00AA17B2">
      <w:r w:rsidRPr="00AA17B2">
        <w:t>ПОСТАНОВЛЯЕТ:</w:t>
      </w:r>
    </w:p>
    <w:p w:rsidR="00AA17B2" w:rsidRPr="00AA17B2" w:rsidRDefault="00AA17B2" w:rsidP="00AA17B2"/>
    <w:p w:rsidR="00AA17B2" w:rsidRPr="00AA17B2" w:rsidRDefault="00AA17B2" w:rsidP="00AA17B2">
      <w:pPr>
        <w:ind w:firstLine="709"/>
        <w:jc w:val="both"/>
      </w:pPr>
      <w:r w:rsidRPr="00AA17B2">
        <w:t>1.Принять проект закона Приморского края "О внесении изменений в статью 19 Закона Приморского края "О Законодательном Собрании Приморского края" в первом чтении.</w:t>
      </w:r>
    </w:p>
    <w:p w:rsidR="00AA17B2" w:rsidRPr="00AA17B2" w:rsidRDefault="00AA17B2" w:rsidP="00AA17B2">
      <w:pPr>
        <w:ind w:firstLine="709"/>
        <w:jc w:val="both"/>
      </w:pPr>
    </w:p>
    <w:p w:rsidR="00AA17B2" w:rsidRPr="00AA17B2" w:rsidRDefault="00AA17B2" w:rsidP="00AA17B2">
      <w:pPr>
        <w:ind w:firstLine="709"/>
        <w:jc w:val="both"/>
      </w:pPr>
      <w:r w:rsidRPr="00AA17B2"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15 января 2018 года.</w:t>
      </w:r>
    </w:p>
    <w:p w:rsidR="00AA17B2" w:rsidRPr="00AA17B2" w:rsidRDefault="00AA17B2" w:rsidP="00AA17B2">
      <w:pPr>
        <w:jc w:val="both"/>
      </w:pPr>
    </w:p>
    <w:p w:rsidR="00AA17B2" w:rsidRPr="00AA17B2" w:rsidRDefault="00AA17B2" w:rsidP="00AA17B2">
      <w:pPr>
        <w:ind w:firstLine="709"/>
        <w:jc w:val="both"/>
      </w:pPr>
      <w:r w:rsidRPr="00AA17B2"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A17B2" w:rsidRPr="00AA17B2" w:rsidRDefault="00AA17B2" w:rsidP="00AA17B2">
      <w:pPr>
        <w:ind w:firstLine="709"/>
        <w:jc w:val="both"/>
      </w:pPr>
    </w:p>
    <w:p w:rsidR="00AA17B2" w:rsidRPr="00AA17B2" w:rsidRDefault="00AA17B2" w:rsidP="00AA17B2">
      <w:pPr>
        <w:jc w:val="both"/>
      </w:pPr>
      <w:r w:rsidRPr="00AA17B2">
        <w:tab/>
        <w:t>4.Настоящее постановление вступает в силу со дня его принятия.</w:t>
      </w:r>
    </w:p>
    <w:p w:rsidR="00AA17B2" w:rsidRPr="00AA17B2" w:rsidRDefault="00AA17B2" w:rsidP="00AA17B2">
      <w:pPr>
        <w:jc w:val="both"/>
      </w:pPr>
      <w:bookmarkStart w:id="0" w:name="_GoBack"/>
      <w:bookmarkEnd w:id="0"/>
    </w:p>
    <w:p w:rsidR="00AA17B2" w:rsidRPr="00AA17B2" w:rsidRDefault="00AA17B2" w:rsidP="00AA17B2">
      <w:pPr>
        <w:jc w:val="both"/>
      </w:pPr>
    </w:p>
    <w:p w:rsidR="00AA17B2" w:rsidRPr="00AA17B2" w:rsidRDefault="00AA17B2" w:rsidP="00AA17B2">
      <w:pPr>
        <w:jc w:val="both"/>
      </w:pPr>
    </w:p>
    <w:p w:rsidR="00AA17B2" w:rsidRPr="00AA17B2" w:rsidRDefault="00AA17B2" w:rsidP="00AA17B2">
      <w:pPr>
        <w:jc w:val="both"/>
      </w:pPr>
      <w:r w:rsidRPr="00AA17B2">
        <w:t>Председатель</w:t>
      </w:r>
    </w:p>
    <w:p w:rsidR="00AA17B2" w:rsidRPr="00AA17B2" w:rsidRDefault="00AA17B2" w:rsidP="00AA17B2">
      <w:pPr>
        <w:jc w:val="both"/>
      </w:pPr>
      <w:r w:rsidRPr="00AA17B2">
        <w:t xml:space="preserve">Законодательного Собрания </w:t>
      </w:r>
      <w:r w:rsidRPr="00AA17B2">
        <w:tab/>
      </w:r>
      <w:r w:rsidRPr="00AA17B2">
        <w:tab/>
      </w:r>
      <w:r w:rsidRPr="00AA17B2">
        <w:tab/>
      </w:r>
      <w:r w:rsidRPr="00AA17B2">
        <w:tab/>
      </w:r>
      <w:r w:rsidRPr="00AA17B2">
        <w:tab/>
      </w:r>
      <w:r w:rsidRPr="00AA17B2">
        <w:tab/>
        <w:t xml:space="preserve">             А.И. Ролик</w:t>
      </w:r>
    </w:p>
    <w:p w:rsidR="00AA17B2" w:rsidRPr="00AA17B2" w:rsidRDefault="00AA17B2" w:rsidP="00AA17B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A8B" w:rsidRDefault="00B34A8B">
      <w:r>
        <w:separator/>
      </w:r>
    </w:p>
  </w:endnote>
  <w:endnote w:type="continuationSeparator" w:id="0">
    <w:p w:rsidR="00B34A8B" w:rsidRDefault="00B34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A8B" w:rsidRDefault="00B34A8B">
      <w:r>
        <w:separator/>
      </w:r>
    </w:p>
  </w:footnote>
  <w:footnote w:type="continuationSeparator" w:id="0">
    <w:p w:rsidR="00B34A8B" w:rsidRDefault="00B34A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17B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17B2"/>
    <w:rsid w:val="00AE5EE6"/>
    <w:rsid w:val="00B34A8B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2017-12-19T05:12:00Z</dcterms:created>
  <dcterms:modified xsi:type="dcterms:W3CDTF">2017-12-19T05:13:00Z</dcterms:modified>
</cp:coreProperties>
</file>