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70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45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4555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4555" w:rsidRPr="002F4555">
              <w:rPr>
                <w:szCs w:val="28"/>
              </w:rPr>
              <w:t>652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45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4555" w:rsidP="0094344A">
            <w:pPr>
              <w:ind w:left="-108"/>
              <w:jc w:val="both"/>
            </w:pPr>
            <w:proofErr w:type="gramStart"/>
            <w:r w:rsidRPr="002F4555">
              <w:t xml:space="preserve">О проекте закона Приморского края </w:t>
            </w:r>
            <w:r w:rsidRPr="002F4555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2F4555">
              <w:rPr>
                <w:szCs w:val="28"/>
              </w:rPr>
              <w:t xml:space="preserve">"Об административных </w:t>
            </w:r>
            <w:proofErr w:type="spellStart"/>
            <w:r w:rsidRPr="002F4555"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 w:rsidRPr="002F4555">
              <w:rPr>
                <w:szCs w:val="28"/>
              </w:rPr>
              <w:t>ниях</w:t>
            </w:r>
            <w:proofErr w:type="spellEnd"/>
            <w:r w:rsidRPr="002F4555"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2F4555" w:rsidRDefault="000B3FB2" w:rsidP="0094344A">
            <w:pPr>
              <w:ind w:left="-108"/>
              <w:jc w:val="both"/>
            </w:pPr>
          </w:p>
        </w:tc>
      </w:tr>
    </w:tbl>
    <w:p w:rsidR="002F4555" w:rsidRPr="002F4555" w:rsidRDefault="002F4555" w:rsidP="002F4555">
      <w:pPr>
        <w:ind w:firstLine="720"/>
        <w:jc w:val="both"/>
      </w:pPr>
      <w:r w:rsidRPr="002F4555">
        <w:t xml:space="preserve">Законодательное Собрание Приморского края </w:t>
      </w:r>
    </w:p>
    <w:p w:rsidR="002F4555" w:rsidRPr="002F4555" w:rsidRDefault="002F4555" w:rsidP="002F4555"/>
    <w:p w:rsidR="002F4555" w:rsidRPr="002F4555" w:rsidRDefault="002F4555" w:rsidP="002F4555">
      <w:r w:rsidRPr="002F4555">
        <w:t>ПОСТАНОВЛЯЕТ:</w:t>
      </w:r>
    </w:p>
    <w:p w:rsidR="002F4555" w:rsidRPr="002F4555" w:rsidRDefault="002F4555" w:rsidP="002F4555"/>
    <w:p w:rsidR="002F4555" w:rsidRPr="002F4555" w:rsidRDefault="002F4555" w:rsidP="002F4555">
      <w:pPr>
        <w:ind w:right="-2" w:firstLine="720"/>
        <w:jc w:val="both"/>
      </w:pPr>
      <w:r w:rsidRPr="002F4555">
        <w:t xml:space="preserve">1.Принять проект закона Приморского края </w:t>
      </w:r>
      <w:r w:rsidRPr="002F4555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2F4555">
        <w:t xml:space="preserve"> в первом чтении.</w:t>
      </w:r>
    </w:p>
    <w:p w:rsidR="002F4555" w:rsidRPr="002F4555" w:rsidRDefault="002F4555" w:rsidP="002F4555">
      <w:pPr>
        <w:ind w:right="-144" w:firstLine="720"/>
        <w:jc w:val="both"/>
      </w:pPr>
    </w:p>
    <w:p w:rsidR="002F4555" w:rsidRPr="002F4555" w:rsidRDefault="002F4555" w:rsidP="002F4555">
      <w:pPr>
        <w:ind w:firstLine="720"/>
        <w:jc w:val="both"/>
      </w:pPr>
      <w:r w:rsidRPr="002F4555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29 декабря 2017 года.</w:t>
      </w:r>
    </w:p>
    <w:p w:rsidR="002F4555" w:rsidRPr="002F4555" w:rsidRDefault="002F4555" w:rsidP="002F4555">
      <w:pPr>
        <w:ind w:firstLine="720"/>
        <w:jc w:val="both"/>
      </w:pPr>
    </w:p>
    <w:p w:rsidR="002F4555" w:rsidRPr="002F4555" w:rsidRDefault="002F4555" w:rsidP="002F4555">
      <w:pPr>
        <w:ind w:firstLine="720"/>
        <w:jc w:val="both"/>
      </w:pPr>
      <w:r w:rsidRPr="002F4555">
        <w:t>3.Комитету Законодательного Собрания по региональной политике и законности (</w:t>
      </w:r>
      <w:proofErr w:type="spellStart"/>
      <w:r w:rsidRPr="002F4555">
        <w:t>Текиев</w:t>
      </w:r>
      <w:proofErr w:type="spellEnd"/>
      <w:r w:rsidRPr="002F455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F4555" w:rsidRPr="002F4555" w:rsidRDefault="002F4555" w:rsidP="002F4555">
      <w:pPr>
        <w:jc w:val="both"/>
      </w:pPr>
    </w:p>
    <w:p w:rsidR="002F4555" w:rsidRPr="002F4555" w:rsidRDefault="002F4555" w:rsidP="002F4555">
      <w:pPr>
        <w:ind w:firstLine="709"/>
        <w:jc w:val="both"/>
        <w:rPr>
          <w:szCs w:val="28"/>
        </w:rPr>
      </w:pPr>
      <w:r w:rsidRPr="002F4555">
        <w:t>4.Настоящее постановление вступает в силу со дня его принятия.</w:t>
      </w:r>
    </w:p>
    <w:p w:rsidR="002F4555" w:rsidRPr="002F4555" w:rsidRDefault="002F4555" w:rsidP="002F4555">
      <w:pPr>
        <w:jc w:val="both"/>
      </w:pPr>
    </w:p>
    <w:p w:rsidR="002F4555" w:rsidRPr="002F4555" w:rsidRDefault="002F4555" w:rsidP="002F4555">
      <w:pPr>
        <w:jc w:val="both"/>
      </w:pPr>
    </w:p>
    <w:p w:rsidR="002F4555" w:rsidRPr="002F4555" w:rsidRDefault="002F4555" w:rsidP="002F4555">
      <w:pPr>
        <w:jc w:val="both"/>
      </w:pPr>
    </w:p>
    <w:p w:rsidR="002F4555" w:rsidRPr="002F4555" w:rsidRDefault="002F4555" w:rsidP="002F4555">
      <w:pPr>
        <w:jc w:val="both"/>
      </w:pPr>
      <w:r w:rsidRPr="002F4555">
        <w:t>Председатель</w:t>
      </w:r>
    </w:p>
    <w:p w:rsidR="002F4555" w:rsidRPr="002F4555" w:rsidRDefault="002F4555" w:rsidP="002F4555">
      <w:pPr>
        <w:jc w:val="both"/>
      </w:pPr>
      <w:r w:rsidRPr="002F4555">
        <w:t xml:space="preserve">Законодательного Собрания </w:t>
      </w:r>
      <w:r w:rsidRPr="002F4555">
        <w:tab/>
      </w:r>
      <w:r w:rsidRPr="002F4555">
        <w:tab/>
      </w:r>
      <w:r w:rsidRPr="002F4555">
        <w:tab/>
      </w:r>
      <w:r w:rsidRPr="002F4555">
        <w:tab/>
      </w:r>
      <w:r w:rsidRPr="002F4555">
        <w:tab/>
      </w:r>
      <w:r w:rsidRPr="002F4555">
        <w:tab/>
      </w:r>
      <w:r w:rsidRPr="002F4555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34A" w:rsidRDefault="00FA134A">
      <w:r>
        <w:separator/>
      </w:r>
    </w:p>
  </w:endnote>
  <w:endnote w:type="continuationSeparator" w:id="0">
    <w:p w:rsidR="00FA134A" w:rsidRDefault="00FA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34A" w:rsidRDefault="00FA134A">
      <w:r>
        <w:separator/>
      </w:r>
    </w:p>
  </w:footnote>
  <w:footnote w:type="continuationSeparator" w:id="0">
    <w:p w:rsidR="00FA134A" w:rsidRDefault="00FA1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4555"/>
    <w:rsid w:val="00057575"/>
    <w:rsid w:val="000B3FB2"/>
    <w:rsid w:val="000D628E"/>
    <w:rsid w:val="000E5228"/>
    <w:rsid w:val="00123119"/>
    <w:rsid w:val="00155F7F"/>
    <w:rsid w:val="002F455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2017-12-19T03:58:00Z</cp:lastPrinted>
  <dcterms:created xsi:type="dcterms:W3CDTF">2017-12-19T03:57:00Z</dcterms:created>
  <dcterms:modified xsi:type="dcterms:W3CDTF">2017-12-19T03:58:00Z</dcterms:modified>
</cp:coreProperties>
</file>