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78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16E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16E66"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16E66" w:rsidRPr="00C16E66">
              <w:rPr>
                <w:szCs w:val="28"/>
              </w:rPr>
              <w:t>650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16E6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16E66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внесении изменений в 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 xml:space="preserve">О системе капитального ремонта </w:t>
            </w:r>
            <w:proofErr w:type="gramStart"/>
            <w:r w:rsidRPr="003E64B3">
              <w:rPr>
                <w:szCs w:val="28"/>
              </w:rPr>
              <w:t>много</w:t>
            </w:r>
            <w:r>
              <w:rPr>
                <w:szCs w:val="28"/>
              </w:rPr>
              <w:t>-</w:t>
            </w:r>
            <w:r w:rsidRPr="003E64B3">
              <w:rPr>
                <w:szCs w:val="28"/>
              </w:rPr>
              <w:t>квартирных</w:t>
            </w:r>
            <w:proofErr w:type="gramEnd"/>
            <w:r w:rsidRPr="003E64B3">
              <w:rPr>
                <w:szCs w:val="28"/>
              </w:rPr>
              <w:t xml:space="preserve"> домов в Приморском крае</w:t>
            </w:r>
            <w:r>
              <w:t>"</w:t>
            </w:r>
          </w:p>
          <w:p w:rsidR="000B3FB2" w:rsidRPr="00C16E66" w:rsidRDefault="000B3FB2" w:rsidP="0094344A">
            <w:pPr>
              <w:ind w:left="-108"/>
              <w:jc w:val="both"/>
            </w:pPr>
          </w:p>
        </w:tc>
      </w:tr>
    </w:tbl>
    <w:p w:rsidR="00C16E66" w:rsidRDefault="00C16E66" w:rsidP="00C16E66">
      <w:pPr>
        <w:ind w:firstLine="720"/>
      </w:pPr>
      <w:r>
        <w:t xml:space="preserve">Законодательное Собрание Приморского края </w:t>
      </w:r>
    </w:p>
    <w:p w:rsidR="00C16E66" w:rsidRDefault="00C16E66" w:rsidP="00C16E66"/>
    <w:p w:rsidR="00C16E66" w:rsidRDefault="00C16E66" w:rsidP="00C16E66">
      <w:r>
        <w:t>ПОСТАНОВЛЯЕТ:</w:t>
      </w:r>
    </w:p>
    <w:p w:rsidR="00C16E66" w:rsidRDefault="00C16E66" w:rsidP="00C16E66"/>
    <w:p w:rsidR="00C16E66" w:rsidRDefault="00C16E66" w:rsidP="00C16E66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C16E66" w:rsidRDefault="00C16E66" w:rsidP="00C16E66">
      <w:pPr>
        <w:jc w:val="both"/>
      </w:pPr>
    </w:p>
    <w:p w:rsidR="00C16E66" w:rsidRDefault="00C16E66" w:rsidP="00C16E6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16E66" w:rsidRDefault="00C16E66" w:rsidP="00C16E66">
      <w:pPr>
        <w:jc w:val="both"/>
      </w:pPr>
    </w:p>
    <w:p w:rsidR="00C16E66" w:rsidRDefault="00C16E66" w:rsidP="00C16E66">
      <w:pPr>
        <w:jc w:val="both"/>
      </w:pPr>
      <w:r>
        <w:tab/>
        <w:t>3.Настоящее постановление вступает в силу со дня его принятия.</w:t>
      </w:r>
    </w:p>
    <w:p w:rsidR="00C16E66" w:rsidRDefault="00C16E66" w:rsidP="00C16E66">
      <w:pPr>
        <w:jc w:val="both"/>
      </w:pPr>
      <w:bookmarkStart w:id="0" w:name="_GoBack"/>
      <w:bookmarkEnd w:id="0"/>
    </w:p>
    <w:p w:rsidR="00C16E66" w:rsidRDefault="00C16E66" w:rsidP="00C16E66">
      <w:pPr>
        <w:jc w:val="both"/>
      </w:pPr>
    </w:p>
    <w:p w:rsidR="00C16E66" w:rsidRDefault="00C16E66" w:rsidP="00C16E66">
      <w:pPr>
        <w:jc w:val="both"/>
      </w:pPr>
    </w:p>
    <w:p w:rsidR="00C16E66" w:rsidRDefault="00C16E66" w:rsidP="00C16E66">
      <w:pPr>
        <w:jc w:val="both"/>
      </w:pPr>
      <w:r>
        <w:t xml:space="preserve">Председатель </w:t>
      </w:r>
    </w:p>
    <w:p w:rsidR="00C16E66" w:rsidRDefault="00C16E66" w:rsidP="00C16E66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А.И. Ролик</w:t>
      </w:r>
    </w:p>
    <w:p w:rsidR="00C16E66" w:rsidRDefault="00C16E66" w:rsidP="00C16E66"/>
    <w:p w:rsidR="00C16E66" w:rsidRDefault="00C16E66" w:rsidP="00C16E6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BBB" w:rsidRDefault="00E41BBB">
      <w:r>
        <w:separator/>
      </w:r>
    </w:p>
  </w:endnote>
  <w:endnote w:type="continuationSeparator" w:id="0">
    <w:p w:rsidR="00E41BBB" w:rsidRDefault="00E4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BBB" w:rsidRDefault="00E41BBB">
      <w:r>
        <w:separator/>
      </w:r>
    </w:p>
  </w:footnote>
  <w:footnote w:type="continuationSeparator" w:id="0">
    <w:p w:rsidR="00E41BBB" w:rsidRDefault="00E4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6E6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6E66"/>
    <w:rsid w:val="00C20E8F"/>
    <w:rsid w:val="00CA7E54"/>
    <w:rsid w:val="00CE19DF"/>
    <w:rsid w:val="00D02716"/>
    <w:rsid w:val="00DF01B2"/>
    <w:rsid w:val="00E41BB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2017-12-19T04:09:00Z</cp:lastPrinted>
  <dcterms:created xsi:type="dcterms:W3CDTF">2017-12-19T04:09:00Z</dcterms:created>
  <dcterms:modified xsi:type="dcterms:W3CDTF">2017-12-19T04:10:00Z</dcterms:modified>
</cp:coreProperties>
</file>