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77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F6CB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6CB0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6CB0" w:rsidRPr="000F6CB0">
              <w:rPr>
                <w:szCs w:val="28"/>
              </w:rPr>
              <w:t>649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F6CB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6CB0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gramStart"/>
            <w:r w:rsidRPr="003E64B3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морском</w:t>
            </w:r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</w:p>
          <w:p w:rsidR="000B3FB2" w:rsidRPr="000F6CB0" w:rsidRDefault="000B3FB2" w:rsidP="0094344A">
            <w:pPr>
              <w:ind w:left="-108"/>
              <w:jc w:val="both"/>
            </w:pPr>
          </w:p>
        </w:tc>
      </w:tr>
    </w:tbl>
    <w:p w:rsidR="000F6CB0" w:rsidRDefault="000F6CB0" w:rsidP="000F6CB0">
      <w:pPr>
        <w:ind w:firstLine="720"/>
      </w:pPr>
      <w:r>
        <w:t xml:space="preserve">Законодательное Собрание Приморского края </w:t>
      </w:r>
    </w:p>
    <w:p w:rsidR="000F6CB0" w:rsidRDefault="000F6CB0" w:rsidP="000F6CB0"/>
    <w:p w:rsidR="000F6CB0" w:rsidRDefault="000F6CB0" w:rsidP="000F6CB0">
      <w:r>
        <w:t>ПОСТАНОВЛЯЕТ:</w:t>
      </w:r>
    </w:p>
    <w:p w:rsidR="000F6CB0" w:rsidRDefault="000F6CB0" w:rsidP="000F6CB0">
      <w:pPr>
        <w:ind w:firstLine="709"/>
      </w:pPr>
    </w:p>
    <w:p w:rsidR="000F6CB0" w:rsidRPr="003E64B3" w:rsidRDefault="000F6CB0" w:rsidP="000F6CB0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0F6CB0" w:rsidRDefault="000F6CB0" w:rsidP="000F6CB0">
      <w:pPr>
        <w:jc w:val="both"/>
      </w:pPr>
    </w:p>
    <w:p w:rsidR="000F6CB0" w:rsidRDefault="000F6CB0" w:rsidP="000F6CB0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0F6CB0" w:rsidRDefault="000F6CB0" w:rsidP="000F6CB0">
      <w:pPr>
        <w:ind w:firstLine="709"/>
        <w:jc w:val="both"/>
      </w:pPr>
    </w:p>
    <w:p w:rsidR="000F6CB0" w:rsidRDefault="000F6CB0" w:rsidP="000F6CB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F6CB0" w:rsidRDefault="000F6CB0" w:rsidP="000F6CB0">
      <w:pPr>
        <w:jc w:val="both"/>
      </w:pPr>
      <w:bookmarkStart w:id="0" w:name="_GoBack"/>
      <w:bookmarkEnd w:id="0"/>
    </w:p>
    <w:p w:rsidR="000F6CB0" w:rsidRDefault="000F6CB0" w:rsidP="000F6CB0">
      <w:pPr>
        <w:jc w:val="both"/>
      </w:pPr>
    </w:p>
    <w:p w:rsidR="000F6CB0" w:rsidRDefault="000F6CB0" w:rsidP="000F6CB0">
      <w:pPr>
        <w:jc w:val="both"/>
      </w:pPr>
    </w:p>
    <w:p w:rsidR="000F6CB0" w:rsidRDefault="000F6CB0" w:rsidP="000F6CB0">
      <w:pPr>
        <w:jc w:val="both"/>
      </w:pPr>
      <w:r>
        <w:t xml:space="preserve">Председатель </w:t>
      </w:r>
    </w:p>
    <w:p w:rsidR="000F6CB0" w:rsidRDefault="000F6CB0" w:rsidP="000F6CB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F6CB0" w:rsidRDefault="000F6CB0" w:rsidP="000F6CB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EA4" w:rsidRDefault="00306EA4">
      <w:r>
        <w:separator/>
      </w:r>
    </w:p>
  </w:endnote>
  <w:endnote w:type="continuationSeparator" w:id="0">
    <w:p w:rsidR="00306EA4" w:rsidRDefault="0030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EA4" w:rsidRDefault="00306EA4">
      <w:r>
        <w:separator/>
      </w:r>
    </w:p>
  </w:footnote>
  <w:footnote w:type="continuationSeparator" w:id="0">
    <w:p w:rsidR="00306EA4" w:rsidRDefault="00306E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6CB0"/>
    <w:rsid w:val="00057575"/>
    <w:rsid w:val="000B3FB2"/>
    <w:rsid w:val="000D628E"/>
    <w:rsid w:val="000E5228"/>
    <w:rsid w:val="000F6CB0"/>
    <w:rsid w:val="00123119"/>
    <w:rsid w:val="00155F7F"/>
    <w:rsid w:val="00306EA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2017-12-19T04:08:00Z</cp:lastPrinted>
  <dcterms:created xsi:type="dcterms:W3CDTF">2017-12-19T04:07:00Z</dcterms:created>
  <dcterms:modified xsi:type="dcterms:W3CDTF">2017-12-19T04:08:00Z</dcterms:modified>
</cp:coreProperties>
</file>