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2034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526B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526B5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526B5" w:rsidRPr="00C526B5">
              <w:rPr>
                <w:szCs w:val="28"/>
              </w:rPr>
              <w:t>647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526B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526B5" w:rsidP="0094344A">
            <w:pPr>
              <w:ind w:left="-108"/>
              <w:jc w:val="both"/>
            </w:pPr>
            <w:r w:rsidRPr="00AA1F62">
              <w:t>О назначении на должност</w:t>
            </w:r>
            <w:r>
              <w:t>и</w:t>
            </w:r>
            <w:r w:rsidRPr="00AA1F62">
              <w:t xml:space="preserve"> миров</w:t>
            </w:r>
            <w:r>
              <w:t>ых</w:t>
            </w:r>
            <w:r w:rsidRPr="00AA1F62">
              <w:t xml:space="preserve"> суд</w:t>
            </w:r>
            <w:r>
              <w:t>ей</w:t>
            </w:r>
            <w:r w:rsidRPr="00AA1F62">
              <w:t xml:space="preserve"> в Приморском крае</w:t>
            </w:r>
          </w:p>
          <w:p w:rsidR="000B3FB2" w:rsidRPr="00C526B5" w:rsidRDefault="000B3FB2" w:rsidP="0094344A">
            <w:pPr>
              <w:ind w:left="-108"/>
              <w:jc w:val="both"/>
            </w:pPr>
          </w:p>
        </w:tc>
      </w:tr>
    </w:tbl>
    <w:p w:rsidR="00C526B5" w:rsidRPr="00C526B5" w:rsidRDefault="00C526B5" w:rsidP="00C526B5">
      <w:pPr>
        <w:ind w:firstLine="720"/>
        <w:jc w:val="both"/>
      </w:pPr>
      <w:r w:rsidRPr="00C526B5">
        <w:t xml:space="preserve">В </w:t>
      </w:r>
      <w:proofErr w:type="gramStart"/>
      <w:r w:rsidRPr="00C526B5">
        <w:t>соответствии</w:t>
      </w:r>
      <w:proofErr w:type="gramEnd"/>
      <w:r w:rsidRPr="00C526B5">
        <w:t xml:space="preserve"> со статьей 6 Закона Приморского края "О мировых судьях в Приморском крае" Законодательное Собрание Приморского края</w:t>
      </w:r>
    </w:p>
    <w:p w:rsidR="00C526B5" w:rsidRPr="00C526B5" w:rsidRDefault="00C526B5" w:rsidP="00C526B5">
      <w:pPr>
        <w:ind w:firstLine="720"/>
        <w:jc w:val="both"/>
      </w:pPr>
    </w:p>
    <w:p w:rsidR="00C526B5" w:rsidRPr="00C526B5" w:rsidRDefault="00C526B5" w:rsidP="00C526B5">
      <w:r w:rsidRPr="00C526B5">
        <w:t>ПОСТАНОВЛЯЕТ:</w:t>
      </w:r>
    </w:p>
    <w:p w:rsidR="00C526B5" w:rsidRPr="00C526B5" w:rsidRDefault="00C526B5" w:rsidP="00C526B5"/>
    <w:p w:rsidR="00C526B5" w:rsidRPr="00C526B5" w:rsidRDefault="00C526B5" w:rsidP="00C526B5">
      <w:pPr>
        <w:tabs>
          <w:tab w:val="left" w:pos="708"/>
          <w:tab w:val="center" w:pos="4153"/>
          <w:tab w:val="right" w:pos="8306"/>
        </w:tabs>
        <w:jc w:val="both"/>
      </w:pPr>
      <w:r w:rsidRPr="00C526B5">
        <w:tab/>
        <w:t xml:space="preserve">1.Назначить Матвееву Дарью Михайловну на должность </w:t>
      </w:r>
      <w:r w:rsidRPr="00C526B5">
        <w:rPr>
          <w:szCs w:val="28"/>
        </w:rPr>
        <w:t>мирового судьи судебного участка № 43 судебного района города Дальнереченска и Дальнереченского района Приморского края на пятилетний срок полномочий.</w:t>
      </w:r>
    </w:p>
    <w:p w:rsidR="00C526B5" w:rsidRPr="00C526B5" w:rsidRDefault="00C526B5" w:rsidP="00C526B5">
      <w:pPr>
        <w:tabs>
          <w:tab w:val="left" w:pos="708"/>
          <w:tab w:val="center" w:pos="4153"/>
          <w:tab w:val="right" w:pos="8306"/>
        </w:tabs>
        <w:jc w:val="both"/>
      </w:pPr>
    </w:p>
    <w:p w:rsidR="00C526B5" w:rsidRPr="00C526B5" w:rsidRDefault="00C526B5" w:rsidP="00C526B5">
      <w:pPr>
        <w:tabs>
          <w:tab w:val="left" w:pos="708"/>
          <w:tab w:val="center" w:pos="4153"/>
          <w:tab w:val="right" w:pos="8306"/>
        </w:tabs>
        <w:jc w:val="both"/>
      </w:pPr>
      <w:r w:rsidRPr="00C526B5">
        <w:tab/>
        <w:t xml:space="preserve">2.Назначить </w:t>
      </w:r>
      <w:proofErr w:type="spellStart"/>
      <w:r w:rsidRPr="00C526B5">
        <w:t>Лющукову</w:t>
      </w:r>
      <w:proofErr w:type="spellEnd"/>
      <w:r w:rsidRPr="00C526B5">
        <w:t xml:space="preserve"> Илону </w:t>
      </w:r>
      <w:proofErr w:type="spellStart"/>
      <w:r w:rsidRPr="00C526B5">
        <w:t>Ярославовну</w:t>
      </w:r>
      <w:proofErr w:type="spellEnd"/>
      <w:r w:rsidRPr="00C526B5">
        <w:t xml:space="preserve"> на должность </w:t>
      </w:r>
      <w:r w:rsidRPr="00C526B5">
        <w:rPr>
          <w:szCs w:val="28"/>
        </w:rPr>
        <w:t>мирового судьи судебного участка № 69 Анучинского судебного района Приморского края на десятилетний срок полномочий.</w:t>
      </w:r>
    </w:p>
    <w:p w:rsidR="00C526B5" w:rsidRPr="00C526B5" w:rsidRDefault="00C526B5" w:rsidP="00C526B5">
      <w:pPr>
        <w:ind w:firstLine="708"/>
        <w:jc w:val="both"/>
      </w:pPr>
    </w:p>
    <w:p w:rsidR="00C526B5" w:rsidRPr="00C526B5" w:rsidRDefault="00C526B5" w:rsidP="00C526B5">
      <w:pPr>
        <w:jc w:val="both"/>
      </w:pPr>
      <w:r w:rsidRPr="00C526B5">
        <w:tab/>
        <w:t>3.Настоящее постановление, за исключением пункта 2 настоящего постановления, вступает в силу со дня его принятия.</w:t>
      </w:r>
    </w:p>
    <w:p w:rsidR="00C526B5" w:rsidRPr="00C526B5" w:rsidRDefault="00C526B5" w:rsidP="00C526B5">
      <w:pPr>
        <w:ind w:firstLine="708"/>
      </w:pPr>
    </w:p>
    <w:p w:rsidR="00C526B5" w:rsidRPr="00C526B5" w:rsidRDefault="00C526B5" w:rsidP="00C526B5">
      <w:pPr>
        <w:ind w:firstLine="708"/>
      </w:pPr>
      <w:r w:rsidRPr="00C526B5">
        <w:t>4.Пункт  2  настоящего    постановления    вступает   в   силу  с  1  марта 2018 года.</w:t>
      </w:r>
    </w:p>
    <w:p w:rsidR="00C526B5" w:rsidRPr="00C526B5" w:rsidRDefault="00C526B5" w:rsidP="00C526B5">
      <w:r w:rsidRPr="00C526B5">
        <w:tab/>
      </w:r>
    </w:p>
    <w:p w:rsidR="00C526B5" w:rsidRPr="00C526B5" w:rsidRDefault="00C526B5" w:rsidP="00C526B5">
      <w:pPr>
        <w:ind w:firstLine="709"/>
        <w:jc w:val="both"/>
      </w:pPr>
    </w:p>
    <w:p w:rsidR="00C526B5" w:rsidRPr="00C526B5" w:rsidRDefault="00C526B5" w:rsidP="00C526B5">
      <w:pPr>
        <w:ind w:firstLine="709"/>
        <w:jc w:val="both"/>
      </w:pPr>
    </w:p>
    <w:p w:rsidR="00C526B5" w:rsidRPr="00C526B5" w:rsidRDefault="00C526B5" w:rsidP="00C526B5">
      <w:pPr>
        <w:jc w:val="both"/>
      </w:pPr>
      <w:r w:rsidRPr="00C526B5">
        <w:t>Председатель</w:t>
      </w:r>
    </w:p>
    <w:p w:rsidR="00C526B5" w:rsidRPr="00C526B5" w:rsidRDefault="00C526B5" w:rsidP="00C526B5">
      <w:r w:rsidRPr="00C526B5">
        <w:t>Законодательного Собрания</w:t>
      </w:r>
      <w:r w:rsidRPr="00C526B5">
        <w:tab/>
      </w:r>
      <w:r w:rsidRPr="00C526B5">
        <w:tab/>
      </w:r>
      <w:r w:rsidRPr="00C526B5">
        <w:tab/>
      </w:r>
      <w:r w:rsidRPr="00C526B5">
        <w:tab/>
      </w:r>
      <w:r w:rsidRPr="00C526B5">
        <w:tab/>
        <w:t xml:space="preserve">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71E" w:rsidRDefault="003E771E">
      <w:r>
        <w:separator/>
      </w:r>
    </w:p>
  </w:endnote>
  <w:endnote w:type="continuationSeparator" w:id="0">
    <w:p w:rsidR="003E771E" w:rsidRDefault="003E7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71E" w:rsidRDefault="003E771E">
      <w:r>
        <w:separator/>
      </w:r>
    </w:p>
  </w:footnote>
  <w:footnote w:type="continuationSeparator" w:id="0">
    <w:p w:rsidR="003E771E" w:rsidRDefault="003E77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26B5"/>
    <w:rsid w:val="00057575"/>
    <w:rsid w:val="000B3FB2"/>
    <w:rsid w:val="000D628E"/>
    <w:rsid w:val="000E5228"/>
    <w:rsid w:val="00123119"/>
    <w:rsid w:val="00155F7F"/>
    <w:rsid w:val="003325F4"/>
    <w:rsid w:val="00392E21"/>
    <w:rsid w:val="003E771E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526B5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2017-12-19T05:41:00Z</cp:lastPrinted>
  <dcterms:created xsi:type="dcterms:W3CDTF">2017-12-19T05:40:00Z</dcterms:created>
  <dcterms:modified xsi:type="dcterms:W3CDTF">2017-12-19T05:42:00Z</dcterms:modified>
</cp:coreProperties>
</file>