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0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2C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2CA0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2CA0" w:rsidRPr="000A2CA0">
              <w:rPr>
                <w:szCs w:val="28"/>
              </w:rPr>
              <w:t>645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2C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A2CA0" w:rsidRDefault="000A2CA0" w:rsidP="000A2CA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 "Об организации и осуществлении деятельности по опеке и попе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чительству в Приморском крае"</w:t>
            </w:r>
          </w:p>
          <w:p w:rsidR="000B3FB2" w:rsidRPr="000A2CA0" w:rsidRDefault="000B3FB2" w:rsidP="0094344A">
            <w:pPr>
              <w:ind w:left="-108"/>
              <w:jc w:val="both"/>
            </w:pPr>
          </w:p>
        </w:tc>
      </w:tr>
    </w:tbl>
    <w:p w:rsidR="000A2CA0" w:rsidRDefault="000A2CA0" w:rsidP="000A2CA0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0A2CA0" w:rsidRDefault="000A2CA0" w:rsidP="000A2CA0">
      <w:pPr>
        <w:rPr>
          <w:szCs w:val="28"/>
        </w:rPr>
      </w:pPr>
    </w:p>
    <w:p w:rsidR="000A2CA0" w:rsidRDefault="000A2CA0" w:rsidP="000A2CA0">
      <w:pPr>
        <w:rPr>
          <w:szCs w:val="28"/>
        </w:rPr>
      </w:pPr>
      <w:r>
        <w:rPr>
          <w:szCs w:val="28"/>
        </w:rPr>
        <w:t>ПОСТАНОВЛЯЕТ:</w:t>
      </w:r>
    </w:p>
    <w:p w:rsidR="000A2CA0" w:rsidRDefault="000A2CA0" w:rsidP="000A2CA0">
      <w:pPr>
        <w:rPr>
          <w:szCs w:val="28"/>
        </w:rPr>
      </w:pPr>
    </w:p>
    <w:p w:rsidR="000A2CA0" w:rsidRDefault="000A2CA0" w:rsidP="000A2CA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>Закон Приморского края "Об организации и осуществлении деятельности по опеке и попечительству в Приморском крае" в первом чтении.</w:t>
      </w:r>
      <w:proofErr w:type="gramEnd"/>
    </w:p>
    <w:p w:rsidR="000A2CA0" w:rsidRDefault="000A2CA0" w:rsidP="000A2CA0">
      <w:pPr>
        <w:jc w:val="both"/>
        <w:rPr>
          <w:szCs w:val="28"/>
        </w:rPr>
      </w:pPr>
    </w:p>
    <w:p w:rsidR="000A2CA0" w:rsidRDefault="000A2CA0" w:rsidP="000A2CA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0A2CA0" w:rsidRDefault="000A2CA0" w:rsidP="000A2CA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A2CA0" w:rsidRDefault="000A2CA0" w:rsidP="000A2CA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0A2CA0" w:rsidRDefault="000A2CA0" w:rsidP="000A2CA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A2CA0" w:rsidRDefault="000A2CA0" w:rsidP="000A2CA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A2CA0" w:rsidRDefault="000A2CA0" w:rsidP="000A2CA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A2CA0" w:rsidRDefault="000A2CA0" w:rsidP="000A2CA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A2CA0" w:rsidRDefault="000A2CA0" w:rsidP="000A2CA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A2CA0" w:rsidRDefault="000A2CA0" w:rsidP="000A2CA0"/>
    <w:p w:rsidR="000A2CA0" w:rsidRDefault="000A2CA0" w:rsidP="000A2CA0"/>
    <w:p w:rsidR="000A2CA0" w:rsidRDefault="000A2CA0" w:rsidP="000A2CA0"/>
    <w:p w:rsidR="000A2CA0" w:rsidRDefault="000A2CA0" w:rsidP="000A2CA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249" w:rsidRDefault="00D76249">
      <w:r>
        <w:separator/>
      </w:r>
    </w:p>
  </w:endnote>
  <w:endnote w:type="continuationSeparator" w:id="0">
    <w:p w:rsidR="00D76249" w:rsidRDefault="00D7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249" w:rsidRDefault="00D76249">
      <w:r>
        <w:separator/>
      </w:r>
    </w:p>
  </w:footnote>
  <w:footnote w:type="continuationSeparator" w:id="0">
    <w:p w:rsidR="00D76249" w:rsidRDefault="00D76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2CA0"/>
    <w:rsid w:val="00057575"/>
    <w:rsid w:val="000A2CA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624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A2CA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2017-12-19T05:02:00Z</cp:lastPrinted>
  <dcterms:created xsi:type="dcterms:W3CDTF">2017-12-19T05:01:00Z</dcterms:created>
  <dcterms:modified xsi:type="dcterms:W3CDTF">2017-12-19T05:02:00Z</dcterms:modified>
</cp:coreProperties>
</file>