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09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9433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94336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94336" w:rsidRPr="00B94336">
              <w:rPr>
                <w:szCs w:val="28"/>
              </w:rPr>
              <w:t>644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433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94336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в Закон Приморского края "</w:t>
            </w:r>
            <w:r>
              <w:rPr>
                <w:szCs w:val="28"/>
              </w:rPr>
              <w:t xml:space="preserve">О субвенциях на обеспечение государственных гарантий реализации прав на получение общедоступного и бесплатного дошкольного, </w:t>
            </w:r>
            <w:proofErr w:type="spellStart"/>
            <w:proofErr w:type="gramStart"/>
            <w:r>
              <w:rPr>
                <w:szCs w:val="28"/>
              </w:rPr>
              <w:t>началь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ного</w:t>
            </w:r>
            <w:proofErr w:type="spellEnd"/>
            <w:proofErr w:type="gramEnd"/>
            <w:r>
              <w:rPr>
                <w:szCs w:val="28"/>
              </w:rPr>
              <w:t xml:space="preserve"> общего, основного общего, среднего общего, дополнительного образования детей в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пальных</w:t>
            </w:r>
            <w:proofErr w:type="spellEnd"/>
            <w:r>
              <w:rPr>
                <w:szCs w:val="28"/>
              </w:rPr>
              <w:t xml:space="preserve"> общеобразовательных организациях Приморского края"</w:t>
            </w:r>
          </w:p>
          <w:p w:rsidR="000B3FB2" w:rsidRPr="00B94336" w:rsidRDefault="000B3FB2" w:rsidP="0094344A">
            <w:pPr>
              <w:ind w:left="-108"/>
              <w:jc w:val="both"/>
            </w:pPr>
          </w:p>
        </w:tc>
      </w:tr>
    </w:tbl>
    <w:p w:rsidR="00B94336" w:rsidRPr="009E27DC" w:rsidRDefault="00B94336" w:rsidP="00B94336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B94336" w:rsidRPr="009E27DC" w:rsidRDefault="00B94336" w:rsidP="00B94336">
      <w:pPr>
        <w:rPr>
          <w:szCs w:val="28"/>
        </w:rPr>
      </w:pPr>
    </w:p>
    <w:p w:rsidR="00B94336" w:rsidRPr="009E27DC" w:rsidRDefault="00B94336" w:rsidP="00B94336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B94336" w:rsidRPr="009E27DC" w:rsidRDefault="00B94336" w:rsidP="00B94336">
      <w:pPr>
        <w:rPr>
          <w:szCs w:val="28"/>
        </w:rPr>
      </w:pPr>
    </w:p>
    <w:p w:rsidR="00B94336" w:rsidRDefault="00B94336" w:rsidP="00B94336">
      <w:pPr>
        <w:jc w:val="both"/>
      </w:pPr>
      <w:r>
        <w:tab/>
      </w:r>
      <w:proofErr w:type="gramStart"/>
      <w:r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в Закон Приморского края "</w:t>
      </w:r>
      <w:r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>
        <w:t>.</w:t>
      </w:r>
      <w:proofErr w:type="gramEnd"/>
    </w:p>
    <w:p w:rsidR="00B94336" w:rsidRDefault="00B94336" w:rsidP="00B94336">
      <w:pPr>
        <w:jc w:val="both"/>
      </w:pPr>
    </w:p>
    <w:p w:rsidR="00B94336" w:rsidRDefault="00B94336" w:rsidP="00B94336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B94336" w:rsidRDefault="00B94336" w:rsidP="00B94336">
      <w:pPr>
        <w:jc w:val="both"/>
      </w:pPr>
    </w:p>
    <w:p w:rsidR="00B94336" w:rsidRDefault="00B94336" w:rsidP="00B94336">
      <w:pPr>
        <w:jc w:val="both"/>
      </w:pPr>
      <w:r>
        <w:tab/>
        <w:t>3.Настоящее постановление вступает в силу со дня его принятия.</w:t>
      </w:r>
    </w:p>
    <w:p w:rsidR="00B94336" w:rsidRDefault="00B94336" w:rsidP="00B94336">
      <w:pPr>
        <w:jc w:val="both"/>
      </w:pPr>
    </w:p>
    <w:p w:rsidR="00B94336" w:rsidRPr="009E27DC" w:rsidRDefault="00B94336" w:rsidP="00B943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94336" w:rsidRPr="009E27DC" w:rsidRDefault="00B94336" w:rsidP="00B943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94336" w:rsidRPr="009E27DC" w:rsidRDefault="00B94336" w:rsidP="00B943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B94336" w:rsidRPr="009E27DC" w:rsidRDefault="00B94336" w:rsidP="00B94336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B94336" w:rsidRPr="009E27DC" w:rsidRDefault="00B94336" w:rsidP="00B94336">
      <w:pPr>
        <w:rPr>
          <w:szCs w:val="28"/>
        </w:rPr>
      </w:pPr>
    </w:p>
    <w:p w:rsidR="00931FD6" w:rsidRDefault="00931FD6">
      <w:bookmarkStart w:id="0" w:name="_GoBack"/>
      <w:bookmarkEnd w:id="0"/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2BC" w:rsidRDefault="008D72BC">
      <w:r>
        <w:separator/>
      </w:r>
    </w:p>
  </w:endnote>
  <w:endnote w:type="continuationSeparator" w:id="0">
    <w:p w:rsidR="008D72BC" w:rsidRDefault="008D7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2BC" w:rsidRDefault="008D72BC">
      <w:r>
        <w:separator/>
      </w:r>
    </w:p>
  </w:footnote>
  <w:footnote w:type="continuationSeparator" w:id="0">
    <w:p w:rsidR="008D72BC" w:rsidRDefault="008D7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33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72B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433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2017-12-19T05:00:00Z</cp:lastPrinted>
  <dcterms:created xsi:type="dcterms:W3CDTF">2017-12-19T04:59:00Z</dcterms:created>
  <dcterms:modified xsi:type="dcterms:W3CDTF">2017-12-19T05:01:00Z</dcterms:modified>
</cp:coreProperties>
</file>