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07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3B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3B6B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3B6B" w:rsidRPr="00A93B6B">
              <w:rPr>
                <w:szCs w:val="28"/>
              </w:rPr>
              <w:t>642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3B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3B6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73279B">
              <w:t>"</w:t>
            </w:r>
            <w:r w:rsidRPr="000A47DD">
              <w:t xml:space="preserve">О внесении изменений в Закон Приморского края "О социальном обслуживании граждан в </w:t>
            </w:r>
            <w:proofErr w:type="gramStart"/>
            <w:r w:rsidRPr="000A47DD">
              <w:t>При</w:t>
            </w:r>
            <w:r>
              <w:t>-</w:t>
            </w:r>
            <w:r w:rsidRPr="000A47DD">
              <w:t>морском</w:t>
            </w:r>
            <w:proofErr w:type="gramEnd"/>
            <w:r w:rsidRPr="000A47DD">
              <w:t xml:space="preserve"> крае"</w:t>
            </w:r>
          </w:p>
          <w:p w:rsidR="000B3FB2" w:rsidRPr="00A93B6B" w:rsidRDefault="000B3FB2" w:rsidP="0094344A">
            <w:pPr>
              <w:ind w:left="-108"/>
              <w:jc w:val="both"/>
            </w:pPr>
          </w:p>
        </w:tc>
      </w:tr>
    </w:tbl>
    <w:p w:rsidR="00A93B6B" w:rsidRDefault="00A93B6B" w:rsidP="00A93B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93B6B" w:rsidRDefault="00A93B6B" w:rsidP="00A93B6B">
      <w:pPr>
        <w:pStyle w:val="a3"/>
        <w:tabs>
          <w:tab w:val="clear" w:pos="4153"/>
          <w:tab w:val="clear" w:pos="8306"/>
        </w:tabs>
      </w:pPr>
    </w:p>
    <w:p w:rsidR="00A93B6B" w:rsidRDefault="00A93B6B" w:rsidP="00A93B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93B6B" w:rsidRDefault="00A93B6B" w:rsidP="00A93B6B">
      <w:pPr>
        <w:pStyle w:val="a3"/>
        <w:tabs>
          <w:tab w:val="clear" w:pos="4153"/>
          <w:tab w:val="clear" w:pos="8306"/>
        </w:tabs>
      </w:pPr>
    </w:p>
    <w:p w:rsidR="00A93B6B" w:rsidRDefault="00A93B6B" w:rsidP="00A93B6B">
      <w:pPr>
        <w:ind w:firstLine="709"/>
        <w:jc w:val="both"/>
      </w:pPr>
      <w:r>
        <w:t xml:space="preserve">1.Принять Закон Приморского края </w:t>
      </w:r>
      <w:r w:rsidRPr="0073279B">
        <w:t>"</w:t>
      </w:r>
      <w:r w:rsidRPr="00383D43">
        <w:t>О внесении изменений в Закон Приморского края "О социальном обслуживании граждан в Приморском крае</w:t>
      </w:r>
      <w:r w:rsidRPr="0073279B">
        <w:t>"</w:t>
      </w:r>
      <w:r>
        <w:t>.</w:t>
      </w:r>
    </w:p>
    <w:p w:rsidR="00A93B6B" w:rsidRDefault="00A93B6B" w:rsidP="00A93B6B">
      <w:pPr>
        <w:ind w:firstLine="709"/>
        <w:jc w:val="both"/>
      </w:pPr>
    </w:p>
    <w:p w:rsidR="00A93B6B" w:rsidRDefault="00A93B6B" w:rsidP="00A93B6B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93B6B" w:rsidRDefault="00A93B6B" w:rsidP="00A93B6B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A93B6B" w:rsidRPr="00071DFA" w:rsidRDefault="00A93B6B" w:rsidP="00A93B6B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A93B6B" w:rsidRDefault="00A93B6B" w:rsidP="00A93B6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93B6B" w:rsidRDefault="00A93B6B" w:rsidP="00A93B6B">
      <w:pPr>
        <w:pStyle w:val="a3"/>
        <w:tabs>
          <w:tab w:val="clear" w:pos="4153"/>
          <w:tab w:val="clear" w:pos="8306"/>
        </w:tabs>
        <w:jc w:val="both"/>
      </w:pPr>
    </w:p>
    <w:p w:rsidR="00A93B6B" w:rsidRDefault="00A93B6B" w:rsidP="00A93B6B">
      <w:pPr>
        <w:pStyle w:val="a3"/>
        <w:tabs>
          <w:tab w:val="clear" w:pos="4153"/>
          <w:tab w:val="clear" w:pos="8306"/>
        </w:tabs>
        <w:jc w:val="both"/>
      </w:pPr>
    </w:p>
    <w:p w:rsidR="00A93B6B" w:rsidRDefault="00A93B6B" w:rsidP="00A93B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93B6B" w:rsidRDefault="00A93B6B" w:rsidP="00A93B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A93B6B" w:rsidRDefault="00A93B6B" w:rsidP="00A93B6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3D3" w:rsidRDefault="001243D3">
      <w:r>
        <w:separator/>
      </w:r>
    </w:p>
  </w:endnote>
  <w:endnote w:type="continuationSeparator" w:id="0">
    <w:p w:rsidR="001243D3" w:rsidRDefault="001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3D3" w:rsidRDefault="001243D3">
      <w:r>
        <w:separator/>
      </w:r>
    </w:p>
  </w:footnote>
  <w:footnote w:type="continuationSeparator" w:id="0">
    <w:p w:rsidR="001243D3" w:rsidRDefault="00124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3B6B"/>
    <w:rsid w:val="00057575"/>
    <w:rsid w:val="000B3FB2"/>
    <w:rsid w:val="000D628E"/>
    <w:rsid w:val="000E5228"/>
    <w:rsid w:val="00123119"/>
    <w:rsid w:val="001243D3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3B6B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2017-12-19T04:57:00Z</cp:lastPrinted>
  <dcterms:created xsi:type="dcterms:W3CDTF">2017-12-19T04:57:00Z</dcterms:created>
  <dcterms:modified xsi:type="dcterms:W3CDTF">2017-12-19T04:57:00Z</dcterms:modified>
</cp:coreProperties>
</file>