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05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69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6963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6963" w:rsidRPr="00A86963">
              <w:rPr>
                <w:szCs w:val="28"/>
              </w:rPr>
              <w:t>640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69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6963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70216">
              <w:t>О социально</w:t>
            </w:r>
            <w:r>
              <w:t>й</w:t>
            </w:r>
            <w:r w:rsidRPr="00F70216">
              <w:t xml:space="preserve"> поддержке </w:t>
            </w:r>
            <w:r>
              <w:t>льготных категорий граждан, проживающих на территории</w:t>
            </w:r>
            <w:r w:rsidRPr="00F70216">
              <w:t xml:space="preserve"> Приморско</w:t>
            </w:r>
            <w:r>
              <w:t>го</w:t>
            </w:r>
            <w:r w:rsidRPr="00F70216">
              <w:t xml:space="preserve"> кра</w:t>
            </w:r>
            <w:r>
              <w:t>я"</w:t>
            </w:r>
          </w:p>
          <w:p w:rsidR="000B3FB2" w:rsidRPr="00A86963" w:rsidRDefault="000B3FB2" w:rsidP="0094344A">
            <w:pPr>
              <w:ind w:left="-108"/>
              <w:jc w:val="both"/>
            </w:pPr>
          </w:p>
        </w:tc>
      </w:tr>
    </w:tbl>
    <w:p w:rsidR="00A86963" w:rsidRDefault="00A86963" w:rsidP="00A8696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86963" w:rsidRPr="003E384A" w:rsidRDefault="00A86963" w:rsidP="00A86963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7B134D">
        <w:rPr>
          <w:sz w:val="28"/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Pr="003E384A">
        <w:rPr>
          <w:sz w:val="28"/>
          <w:szCs w:val="28"/>
        </w:rPr>
        <w:t>.</w:t>
      </w:r>
    </w:p>
    <w:p w:rsidR="00A86963" w:rsidRPr="003E384A" w:rsidRDefault="00A86963" w:rsidP="00A869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A86963" w:rsidRDefault="00A86963" w:rsidP="00A8696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A86963" w:rsidRDefault="00A86963" w:rsidP="00A86963">
      <w:r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46A" w:rsidRDefault="0053246A">
      <w:r>
        <w:separator/>
      </w:r>
    </w:p>
  </w:endnote>
  <w:endnote w:type="continuationSeparator" w:id="0">
    <w:p w:rsidR="0053246A" w:rsidRDefault="0053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46A" w:rsidRDefault="0053246A">
      <w:r>
        <w:separator/>
      </w:r>
    </w:p>
  </w:footnote>
  <w:footnote w:type="continuationSeparator" w:id="0">
    <w:p w:rsidR="0053246A" w:rsidRDefault="00532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69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246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696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A86963"/>
    <w:rPr>
      <w:sz w:val="20"/>
    </w:rPr>
  </w:style>
  <w:style w:type="character" w:customStyle="1" w:styleId="a7">
    <w:name w:val="Основной текст Знак"/>
    <w:basedOn w:val="a0"/>
    <w:link w:val="a6"/>
    <w:rsid w:val="00A86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2017-12-19T04:55:00Z</cp:lastPrinted>
  <dcterms:created xsi:type="dcterms:W3CDTF">2017-12-19T04:54:00Z</dcterms:created>
  <dcterms:modified xsi:type="dcterms:W3CDTF">2017-12-19T04:55:00Z</dcterms:modified>
</cp:coreProperties>
</file>