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1966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E07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E07C6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E07C6" w:rsidRPr="008E07C6">
              <w:rPr>
                <w:szCs w:val="28"/>
              </w:rPr>
              <w:t>638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E07C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E07C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статью 14 Закона Приморского края "Об уполномоченном по защите прав предпринимателей в Приморском крае"</w:t>
            </w:r>
          </w:p>
          <w:p w:rsidR="000B3FB2" w:rsidRPr="008E07C6" w:rsidRDefault="000B3FB2" w:rsidP="0094344A">
            <w:pPr>
              <w:ind w:left="-108"/>
              <w:jc w:val="both"/>
            </w:pPr>
          </w:p>
        </w:tc>
      </w:tr>
    </w:tbl>
    <w:p w:rsidR="008E07C6" w:rsidRDefault="008E07C6" w:rsidP="008E07C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E07C6" w:rsidRDefault="008E07C6" w:rsidP="008E07C6">
      <w:pPr>
        <w:pStyle w:val="a3"/>
        <w:tabs>
          <w:tab w:val="clear" w:pos="4153"/>
          <w:tab w:val="clear" w:pos="8306"/>
        </w:tabs>
      </w:pPr>
    </w:p>
    <w:p w:rsidR="008E07C6" w:rsidRDefault="008E07C6" w:rsidP="008E07C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E07C6" w:rsidRDefault="008E07C6" w:rsidP="008E07C6"/>
    <w:p w:rsidR="008E07C6" w:rsidRDefault="008E07C6" w:rsidP="008E07C6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енений в статью 14 Закона Приморского края "Об уполномоченном по защите прав предпринимателей в Приморском крае"</w:t>
      </w:r>
      <w:r>
        <w:t xml:space="preserve">. </w:t>
      </w:r>
    </w:p>
    <w:p w:rsidR="008E07C6" w:rsidRDefault="008E07C6" w:rsidP="008E07C6">
      <w:pPr>
        <w:ind w:firstLine="720"/>
        <w:jc w:val="both"/>
      </w:pPr>
    </w:p>
    <w:p w:rsidR="008E07C6" w:rsidRDefault="008E07C6" w:rsidP="008E07C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E07C6" w:rsidRDefault="008E07C6" w:rsidP="008E07C6">
      <w:pPr>
        <w:ind w:firstLine="709"/>
        <w:jc w:val="both"/>
      </w:pPr>
      <w:r>
        <w:t xml:space="preserve"> </w:t>
      </w:r>
    </w:p>
    <w:p w:rsidR="008E07C6" w:rsidRDefault="008E07C6" w:rsidP="008E07C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E07C6" w:rsidRDefault="008E07C6" w:rsidP="008E07C6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8E07C6" w:rsidRDefault="008E07C6" w:rsidP="008E07C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E07C6" w:rsidRDefault="008E07C6" w:rsidP="008E07C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E07C6" w:rsidRDefault="008E07C6" w:rsidP="008E07C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E07C6" w:rsidRDefault="008E07C6" w:rsidP="008E07C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F1B" w:rsidRDefault="00023F1B">
      <w:r>
        <w:separator/>
      </w:r>
    </w:p>
  </w:endnote>
  <w:endnote w:type="continuationSeparator" w:id="0">
    <w:p w:rsidR="00023F1B" w:rsidRDefault="00023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F1B" w:rsidRDefault="00023F1B">
      <w:r>
        <w:separator/>
      </w:r>
    </w:p>
  </w:footnote>
  <w:footnote w:type="continuationSeparator" w:id="0">
    <w:p w:rsidR="00023F1B" w:rsidRDefault="00023F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07C6"/>
    <w:rsid w:val="00023F1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07C6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E07C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2017-12-19T03:51:00Z</cp:lastPrinted>
  <dcterms:created xsi:type="dcterms:W3CDTF">2017-12-19T03:50:00Z</dcterms:created>
  <dcterms:modified xsi:type="dcterms:W3CDTF">2017-12-19T03:51:00Z</dcterms:modified>
</cp:coreProperties>
</file>