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35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7F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7F0C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7F0C" w:rsidRPr="00DD7F0C">
              <w:rPr>
                <w:szCs w:val="28"/>
              </w:rPr>
              <w:t>637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7F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7F0C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 "О внесении изменения в статью 4 Закона Приморского края "О наградах Приморского края"</w:t>
            </w:r>
          </w:p>
          <w:p w:rsidR="000B3FB2" w:rsidRPr="00DD7F0C" w:rsidRDefault="000B3FB2" w:rsidP="0094344A">
            <w:pPr>
              <w:ind w:left="-108"/>
              <w:jc w:val="both"/>
            </w:pPr>
          </w:p>
        </w:tc>
      </w:tr>
    </w:tbl>
    <w:p w:rsidR="00DD7F0C" w:rsidRDefault="00DD7F0C" w:rsidP="00DD7F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D7F0C" w:rsidRDefault="00DD7F0C" w:rsidP="00DD7F0C">
      <w:pPr>
        <w:pStyle w:val="a3"/>
        <w:tabs>
          <w:tab w:val="clear" w:pos="4153"/>
          <w:tab w:val="clear" w:pos="8306"/>
        </w:tabs>
      </w:pPr>
    </w:p>
    <w:p w:rsidR="00DD7F0C" w:rsidRDefault="00DD7F0C" w:rsidP="00DD7F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D7F0C" w:rsidRDefault="00DD7F0C" w:rsidP="00DD7F0C"/>
    <w:p w:rsidR="00DD7F0C" w:rsidRDefault="00DD7F0C" w:rsidP="00DD7F0C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изменения в статью 4 Закона Приморского края "О наградах Приморского края".</w:t>
      </w:r>
    </w:p>
    <w:p w:rsidR="00DD7F0C" w:rsidRDefault="00DD7F0C" w:rsidP="00DD7F0C">
      <w:pPr>
        <w:ind w:firstLine="720"/>
        <w:jc w:val="both"/>
      </w:pPr>
    </w:p>
    <w:p w:rsidR="00DD7F0C" w:rsidRDefault="00DD7F0C" w:rsidP="00DD7F0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D7F0C" w:rsidRDefault="00DD7F0C" w:rsidP="00DD7F0C">
      <w:pPr>
        <w:ind w:firstLine="709"/>
        <w:jc w:val="both"/>
      </w:pPr>
      <w:r>
        <w:t xml:space="preserve"> </w:t>
      </w:r>
    </w:p>
    <w:p w:rsidR="00DD7F0C" w:rsidRDefault="00DD7F0C" w:rsidP="00DD7F0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D7F0C" w:rsidRDefault="00DD7F0C" w:rsidP="00DD7F0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7F0C" w:rsidRDefault="00DD7F0C" w:rsidP="00DD7F0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7F0C" w:rsidRDefault="00DD7F0C" w:rsidP="00DD7F0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7F0C" w:rsidRDefault="00DD7F0C" w:rsidP="00DD7F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D7F0C" w:rsidRDefault="00DD7F0C" w:rsidP="00DD7F0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EDF" w:rsidRDefault="00201EDF">
      <w:r>
        <w:separator/>
      </w:r>
    </w:p>
  </w:endnote>
  <w:endnote w:type="continuationSeparator" w:id="0">
    <w:p w:rsidR="00201EDF" w:rsidRDefault="0020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EDF" w:rsidRDefault="00201EDF">
      <w:r>
        <w:separator/>
      </w:r>
    </w:p>
  </w:footnote>
  <w:footnote w:type="continuationSeparator" w:id="0">
    <w:p w:rsidR="00201EDF" w:rsidRDefault="00201E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7F0C"/>
    <w:rsid w:val="00057575"/>
    <w:rsid w:val="000B3FB2"/>
    <w:rsid w:val="000D628E"/>
    <w:rsid w:val="000E5228"/>
    <w:rsid w:val="00123119"/>
    <w:rsid w:val="00155F7F"/>
    <w:rsid w:val="00201ED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7F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D7F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2017-12-19T05:43:00Z</cp:lastPrinted>
  <dcterms:created xsi:type="dcterms:W3CDTF">2017-12-19T05:42:00Z</dcterms:created>
  <dcterms:modified xsi:type="dcterms:W3CDTF">2017-12-19T05:43:00Z</dcterms:modified>
</cp:coreProperties>
</file>