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1961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C1E9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C1E91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C1E91" w:rsidRPr="00FC1E91">
              <w:rPr>
                <w:szCs w:val="28"/>
              </w:rPr>
              <w:t>636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C1E9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C1E91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>"О внесении изменений в Устав Приморского края"</w:t>
            </w:r>
          </w:p>
          <w:p w:rsidR="000B3FB2" w:rsidRPr="00FC1E91" w:rsidRDefault="000B3FB2" w:rsidP="0094344A">
            <w:pPr>
              <w:ind w:left="-108"/>
              <w:jc w:val="both"/>
            </w:pPr>
          </w:p>
        </w:tc>
      </w:tr>
    </w:tbl>
    <w:p w:rsidR="00FC1E91" w:rsidRPr="00F2794F" w:rsidRDefault="00FC1E91" w:rsidP="00FC1E9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FC1E91" w:rsidRPr="00F2794F" w:rsidRDefault="00FC1E91" w:rsidP="00FC1E9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1E91" w:rsidRPr="00F2794F" w:rsidRDefault="00FC1E91" w:rsidP="00FC1E9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C1E91" w:rsidRPr="00F2794F" w:rsidRDefault="00FC1E91" w:rsidP="00FC1E9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1E91" w:rsidRDefault="00FC1E91" w:rsidP="00FC1E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Устав Приморского края".</w:t>
      </w:r>
    </w:p>
    <w:p w:rsidR="00FC1E91" w:rsidRDefault="00FC1E91" w:rsidP="00FC1E91">
      <w:pPr>
        <w:autoSpaceDE w:val="0"/>
        <w:autoSpaceDN w:val="0"/>
        <w:adjustRightInd w:val="0"/>
        <w:jc w:val="both"/>
        <w:rPr>
          <w:szCs w:val="28"/>
        </w:rPr>
      </w:pPr>
    </w:p>
    <w:p w:rsidR="00FC1E91" w:rsidRDefault="00FC1E91" w:rsidP="00FC1E91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FC1E91" w:rsidRDefault="00FC1E91" w:rsidP="00FC1E9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1E91" w:rsidRDefault="00FC1E91" w:rsidP="00FC1E9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FC1E91" w:rsidRDefault="00FC1E91" w:rsidP="00FC1E9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C1E91" w:rsidRDefault="00FC1E91" w:rsidP="00FC1E9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C1E91" w:rsidRPr="00F2794F" w:rsidRDefault="00FC1E91" w:rsidP="00FC1E9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C1E91" w:rsidRPr="00F2794F" w:rsidRDefault="00FC1E91" w:rsidP="00FC1E9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1E91" w:rsidRDefault="00FC1E91" w:rsidP="00FC1E9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F90" w:rsidRDefault="00780F90">
      <w:r>
        <w:separator/>
      </w:r>
    </w:p>
  </w:endnote>
  <w:endnote w:type="continuationSeparator" w:id="0">
    <w:p w:rsidR="00780F90" w:rsidRDefault="00780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F90" w:rsidRDefault="00780F90">
      <w:r>
        <w:separator/>
      </w:r>
    </w:p>
  </w:footnote>
  <w:footnote w:type="continuationSeparator" w:id="0">
    <w:p w:rsidR="00780F90" w:rsidRDefault="00780F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1E9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0F90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C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C1E91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2017-12-19T03:42:00Z</cp:lastPrinted>
  <dcterms:created xsi:type="dcterms:W3CDTF">2017-12-19T03:41:00Z</dcterms:created>
  <dcterms:modified xsi:type="dcterms:W3CDTF">2017-12-19T03:42:00Z</dcterms:modified>
</cp:coreProperties>
</file>